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EB3D23" w14:textId="77777777" w:rsidR="00830DF9" w:rsidRDefault="00830DF9" w:rsidP="00830DF9">
      <w:pPr>
        <w:pStyle w:val="No-Dig-NASTTTitleHeading"/>
        <w:spacing w:before="0"/>
      </w:pPr>
      <w:bookmarkStart w:id="0" w:name="_Hlk26108977"/>
    </w:p>
    <w:p w14:paraId="0ECECD3A" w14:textId="77777777" w:rsidR="00BD01B3" w:rsidRDefault="00BD01B3" w:rsidP="0062129A">
      <w:pPr>
        <w:pStyle w:val="No-Dig-NASTTTitleHeading"/>
      </w:pPr>
    </w:p>
    <w:p w14:paraId="39356C2A" w14:textId="646B98B9" w:rsidR="00D80B8B" w:rsidRPr="0062129A" w:rsidRDefault="00D80B8B" w:rsidP="00BD01B3">
      <w:pPr>
        <w:pStyle w:val="No-Dig-NASTTTitleHeading"/>
        <w:spacing w:before="0"/>
      </w:pPr>
      <w:r w:rsidRPr="0062129A">
        <w:t xml:space="preserve">North American Society for Trenchless Technology (NASTT) </w:t>
      </w:r>
    </w:p>
    <w:p w14:paraId="51835ABA" w14:textId="69E04942" w:rsidR="00D80B8B" w:rsidRPr="00D40439" w:rsidRDefault="002B174E" w:rsidP="00D40439">
      <w:pPr>
        <w:pStyle w:val="No-Dig-Show-Location-Date"/>
      </w:pPr>
      <w:r>
        <w:t>202</w:t>
      </w:r>
      <w:r w:rsidR="00100BB6">
        <w:t>5</w:t>
      </w:r>
      <w:r>
        <w:t xml:space="preserve"> </w:t>
      </w:r>
      <w:r w:rsidR="00D80B8B" w:rsidRPr="00D40439">
        <w:t xml:space="preserve">No-Dig </w:t>
      </w:r>
      <w:r w:rsidR="000D0563">
        <w:t>North</w:t>
      </w:r>
      <w:r w:rsidR="00F76A37" w:rsidRPr="00D40439">
        <w:t xml:space="preserve"> </w:t>
      </w:r>
    </w:p>
    <w:p w14:paraId="373C78BF" w14:textId="3AFFAFE6" w:rsidR="00D80B8B" w:rsidRPr="00D40439" w:rsidRDefault="000D0563" w:rsidP="00D40439">
      <w:pPr>
        <w:pStyle w:val="No-Dig-Show-Location-Date"/>
      </w:pPr>
      <w:r>
        <w:t>Vancouver</w:t>
      </w:r>
      <w:r w:rsidR="009B66A0">
        <w:t xml:space="preserve">, </w:t>
      </w:r>
      <w:r w:rsidR="007919F0">
        <w:t>British Columbia</w:t>
      </w:r>
    </w:p>
    <w:p w14:paraId="25F115CC" w14:textId="773CF7AB" w:rsidR="002F756B" w:rsidRPr="00D40439" w:rsidRDefault="007919F0" w:rsidP="00D40439">
      <w:pPr>
        <w:pStyle w:val="No-Dig-Show-Location-Date"/>
      </w:pPr>
      <w:r>
        <w:t>October 27-29</w:t>
      </w:r>
      <w:r w:rsidR="00D80B8B" w:rsidRPr="00D40439">
        <w:t>, 202</w:t>
      </w:r>
      <w:r w:rsidR="00100BB6">
        <w:t>5</w:t>
      </w:r>
    </w:p>
    <w:bookmarkEnd w:id="0"/>
    <w:p w14:paraId="2CDE07DB" w14:textId="77777777" w:rsidR="00D52874" w:rsidRPr="00D40439" w:rsidRDefault="000231B5" w:rsidP="00D40439">
      <w:pPr>
        <w:pStyle w:val="No-DigPaperNumber"/>
      </w:pPr>
      <w:r>
        <w:t>M</w:t>
      </w:r>
      <w:r w:rsidR="00BD523F" w:rsidRPr="00D40439">
        <w:t>M-T</w:t>
      </w:r>
      <w:r>
        <w:t>1</w:t>
      </w:r>
      <w:r w:rsidR="00BD523F" w:rsidRPr="00D40439">
        <w:t>-0</w:t>
      </w:r>
      <w:r>
        <w:t>1</w:t>
      </w:r>
    </w:p>
    <w:p w14:paraId="5CE020BE" w14:textId="77777777" w:rsidR="002F756B" w:rsidRPr="0062129A" w:rsidRDefault="00565978" w:rsidP="0062129A">
      <w:pPr>
        <w:pStyle w:val="No-DigPaperTitle"/>
      </w:pPr>
      <w:r>
        <w:t xml:space="preserve">No-Dig Show </w:t>
      </w:r>
      <w:r w:rsidR="00FD1805" w:rsidRPr="0062129A">
        <w:t xml:space="preserve">Trenchless Paper </w:t>
      </w:r>
      <w:r>
        <w:t>Tutorial</w:t>
      </w:r>
      <w:r w:rsidR="006E30D2">
        <w:t xml:space="preserve"> and Template</w:t>
      </w:r>
    </w:p>
    <w:p w14:paraId="1D54FE1B" w14:textId="77777777" w:rsidR="003C58B0" w:rsidRPr="0059161F" w:rsidRDefault="00FD1805" w:rsidP="0059161F">
      <w:pPr>
        <w:pStyle w:val="No-Dig-Authors"/>
      </w:pPr>
      <w:r>
        <w:t>Robert R. Robertson</w:t>
      </w:r>
      <w:r w:rsidR="002F756B" w:rsidRPr="0059161F">
        <w:t xml:space="preserve">, PE, </w:t>
      </w:r>
      <w:r>
        <w:t>Engineering Company</w:t>
      </w:r>
      <w:r w:rsidR="002F756B" w:rsidRPr="0059161F">
        <w:t xml:space="preserve">, </w:t>
      </w:r>
      <w:r>
        <w:t xml:space="preserve">Somewhere, </w:t>
      </w:r>
      <w:r w:rsidR="002F756B" w:rsidRPr="0059161F">
        <w:t xml:space="preserve">Utah </w:t>
      </w:r>
    </w:p>
    <w:p w14:paraId="60A5068E" w14:textId="77777777" w:rsidR="002F756B" w:rsidRPr="0059161F" w:rsidRDefault="00FD1805" w:rsidP="0059161F">
      <w:pPr>
        <w:pStyle w:val="No-Dig-Authors"/>
      </w:pPr>
      <w:r>
        <w:t>John J. Johnson</w:t>
      </w:r>
      <w:r w:rsidR="002F756B" w:rsidRPr="0059161F">
        <w:t>,</w:t>
      </w:r>
      <w:r w:rsidR="00AC2D46" w:rsidRPr="0059161F">
        <w:t xml:space="preserve"> </w:t>
      </w:r>
      <w:r>
        <w:t>Contractor</w:t>
      </w:r>
      <w:r w:rsidR="002F756B" w:rsidRPr="0059161F">
        <w:t xml:space="preserve">, </w:t>
      </w:r>
      <w:r>
        <w:t>Anywhere</w:t>
      </w:r>
      <w:r w:rsidR="00D80B8B" w:rsidRPr="0059161F">
        <w:t xml:space="preserve">, </w:t>
      </w:r>
      <w:r>
        <w:t>Ohio</w:t>
      </w:r>
    </w:p>
    <w:p w14:paraId="35F970FE" w14:textId="77777777" w:rsidR="002F756B" w:rsidRPr="009A713E" w:rsidRDefault="002F756B" w:rsidP="00AD4509">
      <w:pPr>
        <w:pStyle w:val="No-Dig-Heading1-Numbered"/>
      </w:pPr>
      <w:r w:rsidRPr="00AD4509">
        <w:t>A</w:t>
      </w:r>
      <w:r w:rsidR="0062129A">
        <w:t>bstract</w:t>
      </w:r>
    </w:p>
    <w:p w14:paraId="3D70A055" w14:textId="65CD97E3" w:rsidR="0092099A" w:rsidRDefault="00A34377" w:rsidP="00FD1805">
      <w:pPr>
        <w:pStyle w:val="No-Dig-PaperBodyText"/>
      </w:pPr>
      <w:bookmarkStart w:id="1" w:name="_Hlk14090869"/>
      <w:r>
        <w:t xml:space="preserve">This is a template document for preparing a paper for No-Dig </w:t>
      </w:r>
      <w:r w:rsidR="00230A4F">
        <w:t>North</w:t>
      </w:r>
      <w:r>
        <w:t xml:space="preserve">.  This document contains styles to help format the paper and maintain a similar look and feel </w:t>
      </w:r>
      <w:r w:rsidR="00E14288">
        <w:t>as</w:t>
      </w:r>
      <w:r>
        <w:t xml:space="preserve"> other papers</w:t>
      </w:r>
      <w:r w:rsidR="00535B6C">
        <w:t xml:space="preserve"> in the conference</w:t>
      </w:r>
      <w:r>
        <w:t xml:space="preserve">.  This template in not intended to be comprehensive but should provide the tools to format a paper consistent with the NASTT standards.  </w:t>
      </w:r>
    </w:p>
    <w:p w14:paraId="24C3B17A" w14:textId="77777777" w:rsidR="00535B6C" w:rsidRDefault="00A34377" w:rsidP="00FD1805">
      <w:pPr>
        <w:pStyle w:val="No-Dig-PaperBodyText"/>
      </w:pPr>
      <w:r>
        <w:t xml:space="preserve">To make better use of the styles embedded in this template, it is helpful to </w:t>
      </w:r>
      <w:r w:rsidR="00F80068">
        <w:t xml:space="preserve">view them by </w:t>
      </w:r>
      <w:r>
        <w:t>turn</w:t>
      </w:r>
      <w:r w:rsidR="00F80068">
        <w:t>ing</w:t>
      </w:r>
      <w:r>
        <w:t xml:space="preserve"> on the </w:t>
      </w:r>
      <w:hyperlink r:id="rId8" w:history="1">
        <w:r w:rsidR="0025366A" w:rsidRPr="00D37DC5">
          <w:rPr>
            <w:rStyle w:val="Hyperlink"/>
          </w:rPr>
          <w:t>S</w:t>
        </w:r>
        <w:r w:rsidRPr="00D37DC5">
          <w:rPr>
            <w:rStyle w:val="Hyperlink"/>
          </w:rPr>
          <w:t xml:space="preserve">tyles </w:t>
        </w:r>
        <w:r w:rsidR="0025366A" w:rsidRPr="00D37DC5">
          <w:rPr>
            <w:rStyle w:val="Hyperlink"/>
          </w:rPr>
          <w:t>V</w:t>
        </w:r>
        <w:r w:rsidRPr="00D37DC5">
          <w:rPr>
            <w:rStyle w:val="Hyperlink"/>
          </w:rPr>
          <w:t>iewer</w:t>
        </w:r>
      </w:hyperlink>
      <w:r>
        <w:t xml:space="preserve">.  </w:t>
      </w:r>
      <w:r w:rsidR="00F80068">
        <w:t xml:space="preserve">There are a few ways to do this, but the best way is likely to embed the Text Styles shortcut in the </w:t>
      </w:r>
      <w:hyperlink r:id="rId9" w:history="1">
        <w:r w:rsidR="00F80068" w:rsidRPr="0025366A">
          <w:rPr>
            <w:rStyle w:val="Hyperlink"/>
          </w:rPr>
          <w:t>Quick Access Toolbar</w:t>
        </w:r>
      </w:hyperlink>
      <w:r w:rsidR="00F80068">
        <w:t xml:space="preserve">.  </w:t>
      </w:r>
      <w:r w:rsidR="00535B6C">
        <w:t>This way you can turn the style viewer on o</w:t>
      </w:r>
      <w:r w:rsidR="002168F8">
        <w:t>r</w:t>
      </w:r>
      <w:r w:rsidR="00535B6C">
        <w:t xml:space="preserve"> off with a single click.</w:t>
      </w:r>
    </w:p>
    <w:p w14:paraId="027C4B93" w14:textId="77777777" w:rsidR="00A34377" w:rsidRDefault="00F80068" w:rsidP="00FD1805">
      <w:pPr>
        <w:pStyle w:val="No-Dig-PaperBodyText"/>
      </w:pPr>
      <w:r>
        <w:t xml:space="preserve">When the Text Styles shortcut is active, click on the icon above the ribbon and the styles pane will open.  You can attach the </w:t>
      </w:r>
      <w:r w:rsidR="00D37DC5">
        <w:t xml:space="preserve">styles </w:t>
      </w:r>
      <w:r>
        <w:t xml:space="preserve">pane to the document by dragging it to the side of the document or leave it floating if it’s not in the way.  </w:t>
      </w:r>
    </w:p>
    <w:p w14:paraId="756BE6FE" w14:textId="77777777" w:rsidR="003E52F7" w:rsidRPr="00F8656A" w:rsidRDefault="00E14288" w:rsidP="00AD4509">
      <w:pPr>
        <w:pStyle w:val="No-Dig-Heading1-Numbered"/>
      </w:pPr>
      <w:r>
        <w:t>Heading Level 1 - Styles</w:t>
      </w:r>
    </w:p>
    <w:p w14:paraId="47899F01" w14:textId="77777777" w:rsidR="00F80068" w:rsidRDefault="00F80068" w:rsidP="00FD1805">
      <w:pPr>
        <w:pStyle w:val="No-Dig-PaperBodyText"/>
      </w:pPr>
      <w:r w:rsidRPr="00F80068">
        <w:t xml:space="preserve">The heading above this text is preformatted with the No-Dig </w:t>
      </w:r>
      <w:r>
        <w:t>–</w:t>
      </w:r>
      <w:r w:rsidRPr="00F80068">
        <w:t xml:space="preserve"> He</w:t>
      </w:r>
      <w:r>
        <w:t xml:space="preserve">ading 1 – Numbered heading style.  </w:t>
      </w:r>
      <w:r w:rsidR="00D37DC5">
        <w:t>With the Styles Pane active, by c</w:t>
      </w:r>
      <w:r>
        <w:t xml:space="preserve">licking the </w:t>
      </w:r>
      <w:r w:rsidR="00D37DC5">
        <w:t>heading</w:t>
      </w:r>
      <w:r>
        <w:t xml:space="preserve"> text above, the style in use will have a blue box around it.  This indicates that the text is formatted with that style.  </w:t>
      </w:r>
      <w:r w:rsidR="008C412D">
        <w:t>Heading level 1 is used for main points of the paper.  The No-Dig styles includes heading style levels 1 through 4</w:t>
      </w:r>
      <w:r w:rsidR="009108F5">
        <w:t xml:space="preserve"> with built-in numbering</w:t>
      </w:r>
      <w:r w:rsidR="008C412D">
        <w:t xml:space="preserve">.  </w:t>
      </w:r>
    </w:p>
    <w:p w14:paraId="05A5B62B" w14:textId="77777777" w:rsidR="00535B6C" w:rsidRDefault="00535B6C" w:rsidP="00FD1805">
      <w:pPr>
        <w:pStyle w:val="No-Dig-PaperBodyText"/>
      </w:pPr>
      <w:r>
        <w:t xml:space="preserve">The </w:t>
      </w:r>
      <w:r w:rsidR="00702EF8">
        <w:t>h</w:t>
      </w:r>
      <w:r>
        <w:t>eading styles, title, paper name and other headings are in the Calibri font, which is a sans serif font.  The body text, table</w:t>
      </w:r>
      <w:r w:rsidR="00702EF8">
        <w:t xml:space="preserve"> text, and figure and table</w:t>
      </w:r>
      <w:r>
        <w:t xml:space="preserve"> captions use Times New Roman, a serif font.  This is the common usage in technical papers to aid in readability and clarity.  </w:t>
      </w:r>
    </w:p>
    <w:p w14:paraId="414A4A11" w14:textId="77777777" w:rsidR="008C412D" w:rsidRDefault="008C412D" w:rsidP="008C412D">
      <w:pPr>
        <w:pStyle w:val="No-Dig-Heading2-Numbered"/>
      </w:pPr>
      <w:r w:rsidRPr="008C412D">
        <w:t xml:space="preserve">Heading </w:t>
      </w:r>
      <w:r w:rsidR="007B5195">
        <w:t xml:space="preserve">Level </w:t>
      </w:r>
      <w:r w:rsidRPr="008C412D">
        <w:t>2</w:t>
      </w:r>
      <w:r>
        <w:t xml:space="preserve"> – Navigation Pane </w:t>
      </w:r>
    </w:p>
    <w:p w14:paraId="5A083BBA" w14:textId="77777777" w:rsidR="001E4602" w:rsidRPr="00535B6C" w:rsidRDefault="008C412D" w:rsidP="00535B6C">
      <w:pPr>
        <w:pStyle w:val="No-Dig-PaperBodyText"/>
      </w:pPr>
      <w:r w:rsidRPr="00535B6C">
        <w:t xml:space="preserve">The above text is formatted as a No-Dig – Heading 2 – Numbered heading.  It is automatically formatted with a 2.1 number because it falls under the 2.0 Heading 1.  You can see the hierarchy of the numbering system by activating the Navigation Pane.  This can be done by adding the shortcut to the Quick Access Toolbar or by clicking the </w:t>
      </w:r>
      <w:hyperlink r:id="rId10" w:history="1">
        <w:r w:rsidRPr="00D37DC5">
          <w:rPr>
            <w:rStyle w:val="Hyperlink"/>
          </w:rPr>
          <w:t>Navigation Pane</w:t>
        </w:r>
      </w:hyperlink>
      <w:r w:rsidRPr="00535B6C">
        <w:t xml:space="preserve"> checkbox in the ribbon </w:t>
      </w:r>
      <w:r w:rsidRPr="00535B6C">
        <w:lastRenderedPageBreak/>
        <w:t xml:space="preserve">under the View menu.  </w:t>
      </w:r>
      <w:r w:rsidR="001E4602" w:rsidRPr="00535B6C">
        <w:t xml:space="preserve">When the navigation pane is active, you can see the hierarchy of the headings.  </w:t>
      </w:r>
    </w:p>
    <w:p w14:paraId="08E82857" w14:textId="77777777" w:rsidR="008C412D" w:rsidRDefault="008C412D" w:rsidP="008C412D">
      <w:pPr>
        <w:pStyle w:val="No-Dig-Heading3-Numbered"/>
      </w:pPr>
      <w:r>
        <w:t xml:space="preserve">Heading </w:t>
      </w:r>
      <w:r w:rsidR="007B5195">
        <w:t xml:space="preserve">Level </w:t>
      </w:r>
      <w:r>
        <w:t>3</w:t>
      </w:r>
      <w:r w:rsidR="001E4602">
        <w:t xml:space="preserve"> – Changing Heading Styles</w:t>
      </w:r>
    </w:p>
    <w:p w14:paraId="4D6035F2" w14:textId="77777777" w:rsidR="008C412D" w:rsidRPr="008C412D" w:rsidRDefault="001E4602" w:rsidP="008C412D">
      <w:pPr>
        <w:pStyle w:val="No-Dig-PaperBodyText"/>
      </w:pPr>
      <w:r>
        <w:t xml:space="preserve">The heading above is formatted with a level 3 heading, called No-Dig – Heading 3 – Numbered.  If you need this to be another heading, select the text of the heading and then click on the desired heading in the styles pane.  This will change the style and the indent of the heading in the navigation pane.  </w:t>
      </w:r>
    </w:p>
    <w:p w14:paraId="7F02626C" w14:textId="77777777" w:rsidR="008C412D" w:rsidRDefault="008C412D" w:rsidP="008C412D">
      <w:pPr>
        <w:pStyle w:val="No-Dig-Heading4-Numbered"/>
      </w:pPr>
      <w:r>
        <w:t xml:space="preserve">Heading </w:t>
      </w:r>
      <w:r w:rsidR="007B5195">
        <w:t xml:space="preserve">Level </w:t>
      </w:r>
      <w:r>
        <w:t>4</w:t>
      </w:r>
      <w:r w:rsidR="001E4602">
        <w:t xml:space="preserve"> – Formatting Body Text</w:t>
      </w:r>
    </w:p>
    <w:p w14:paraId="1986BD73" w14:textId="77777777" w:rsidR="007F4C82" w:rsidRPr="008C412D" w:rsidRDefault="001E4602" w:rsidP="007373A5">
      <w:pPr>
        <w:pStyle w:val="No-Dig-PaperBodyText"/>
      </w:pPr>
      <w:r>
        <w:t xml:space="preserve">The majority of the paper should be formatted using the recommended No-Dig body text.  Technical papers are most commonly formatted with a serif font.  No-Dig uses Times New Roman 12 point as the standard body text.  </w:t>
      </w:r>
      <w:r w:rsidR="007373A5">
        <w:t>The paragraph style for body text includes paragraph spacing</w:t>
      </w:r>
      <w:r w:rsidR="007F4C82">
        <w:t xml:space="preserve"> so </w:t>
      </w:r>
      <w:r w:rsidR="007373A5">
        <w:t xml:space="preserve">there is </w:t>
      </w:r>
      <w:r w:rsidR="007F4C82">
        <w:t xml:space="preserve">no need to double return between paragraphs. </w:t>
      </w:r>
    </w:p>
    <w:p w14:paraId="611EB420" w14:textId="77777777" w:rsidR="00DB7AC8" w:rsidRPr="0062129A" w:rsidRDefault="00FD1805" w:rsidP="00122423">
      <w:pPr>
        <w:pStyle w:val="No-Dig-Heading2-Numbered"/>
      </w:pPr>
      <w:r w:rsidRPr="0062129A">
        <w:t xml:space="preserve">Heading </w:t>
      </w:r>
      <w:r w:rsidR="00700FCD" w:rsidRPr="0062129A">
        <w:t xml:space="preserve">Level </w:t>
      </w:r>
      <w:r w:rsidR="00122423">
        <w:t>2</w:t>
      </w:r>
      <w:r w:rsidR="00E14288">
        <w:t xml:space="preserve"> </w:t>
      </w:r>
      <w:r w:rsidR="00565978">
        <w:t>–</w:t>
      </w:r>
      <w:r w:rsidR="00E14288">
        <w:t xml:space="preserve"> </w:t>
      </w:r>
      <w:r w:rsidR="007F4C82">
        <w:t>Lists</w:t>
      </w:r>
    </w:p>
    <w:p w14:paraId="71F1172C" w14:textId="77777777" w:rsidR="009B2483" w:rsidRDefault="007F4C82" w:rsidP="00FD1805">
      <w:pPr>
        <w:pStyle w:val="No-Dig-PaperBodyText"/>
      </w:pPr>
      <w:r w:rsidRPr="007F4C82">
        <w:t xml:space="preserve">In technical papers it is </w:t>
      </w:r>
      <w:r>
        <w:t xml:space="preserve">common practice to use numbered lists instead of bulleted lists.  The No-Dig numbered list is a style you can use for most lists.  To use it, type in some text in the body, select the text and then click on the </w:t>
      </w:r>
      <w:r w:rsidR="009B2483">
        <w:t xml:space="preserve">No-Dig – List 1 style in the styles pane and it will turn to a list like the example below. </w:t>
      </w:r>
    </w:p>
    <w:p w14:paraId="4912F43C" w14:textId="77777777" w:rsidR="009B2483" w:rsidRDefault="009B2483" w:rsidP="009B2483">
      <w:pPr>
        <w:pStyle w:val="No-Dig-List1"/>
      </w:pPr>
      <w:r>
        <w:t>Example List Text Item 1</w:t>
      </w:r>
    </w:p>
    <w:p w14:paraId="7730885F" w14:textId="77777777" w:rsidR="009B2483" w:rsidRDefault="009B2483" w:rsidP="009B2483">
      <w:pPr>
        <w:pStyle w:val="No-Dig-List1"/>
      </w:pPr>
      <w:r>
        <w:t>Item 2</w:t>
      </w:r>
    </w:p>
    <w:p w14:paraId="1BEC97E7" w14:textId="77777777" w:rsidR="009B2483" w:rsidRDefault="009B2483" w:rsidP="009B2483">
      <w:pPr>
        <w:pStyle w:val="No-Dig-List1"/>
        <w:numPr>
          <w:ilvl w:val="1"/>
          <w:numId w:val="17"/>
        </w:numPr>
      </w:pPr>
      <w:r>
        <w:t>Indented item level 2</w:t>
      </w:r>
    </w:p>
    <w:p w14:paraId="5E8C4844" w14:textId="77777777" w:rsidR="009B2483" w:rsidRPr="007F4C82" w:rsidRDefault="009B2483" w:rsidP="009B2483">
      <w:pPr>
        <w:pStyle w:val="No-Dig-List1"/>
      </w:pPr>
      <w:r>
        <w:t>Item 3</w:t>
      </w:r>
    </w:p>
    <w:p w14:paraId="46BD4041" w14:textId="77777777" w:rsidR="001E4602" w:rsidRPr="007F4C82" w:rsidRDefault="009B2483" w:rsidP="00FD1805">
      <w:pPr>
        <w:pStyle w:val="No-Dig-PaperBodyText"/>
      </w:pPr>
      <w:r>
        <w:t xml:space="preserve">When typing a list, you can indent to the second letter alpha list by hitting the Tab button.  If you want to go up a level from the alpha second level to the numeric first level, hit the Shift </w:t>
      </w:r>
      <w:r w:rsidR="009108F5">
        <w:t xml:space="preserve">and then </w:t>
      </w:r>
      <w:r>
        <w:t xml:space="preserve">Tab buttons.  </w:t>
      </w:r>
    </w:p>
    <w:p w14:paraId="6556D880" w14:textId="77777777" w:rsidR="001E4602" w:rsidRPr="007F4C82" w:rsidRDefault="007F4C82" w:rsidP="007F4C82">
      <w:pPr>
        <w:pStyle w:val="No-Dig-Heading1-Numbered"/>
      </w:pPr>
      <w:r>
        <w:t xml:space="preserve">Equations, </w:t>
      </w:r>
      <w:r w:rsidRPr="007F4C82">
        <w:t>Tables, Graphs, Photos, and Illustrations</w:t>
      </w:r>
    </w:p>
    <w:p w14:paraId="4FBC8D00" w14:textId="77777777" w:rsidR="00EF2D92" w:rsidRPr="0062129A" w:rsidRDefault="00FD1805" w:rsidP="0062129A">
      <w:pPr>
        <w:pStyle w:val="No-Dig-Heading2-Numbered"/>
      </w:pPr>
      <w:r w:rsidRPr="0062129A">
        <w:t xml:space="preserve">Heading </w:t>
      </w:r>
      <w:r w:rsidR="00700FCD" w:rsidRPr="0062129A">
        <w:t xml:space="preserve">Level </w:t>
      </w:r>
      <w:r w:rsidRPr="0062129A">
        <w:t>2</w:t>
      </w:r>
      <w:r w:rsidR="00122423">
        <w:t xml:space="preserve"> - Equations</w:t>
      </w:r>
    </w:p>
    <w:p w14:paraId="0F7A256D" w14:textId="77777777" w:rsidR="002C059A" w:rsidRPr="008F3C3D" w:rsidRDefault="00DF2B82" w:rsidP="00FD1805">
      <w:pPr>
        <w:pStyle w:val="No-Dig-PaperBodyText"/>
      </w:pPr>
      <w:r>
        <w:t>To insert an equation, n</w:t>
      </w:r>
      <w:r w:rsidR="008F3C3D">
        <w:t>avigate to the Insert menu and then click on Equation.  You can pick from several canned equations or start a new equation from scratch.  When you’ve created the equation</w:t>
      </w:r>
      <w:r w:rsidR="002168F8">
        <w:t>,</w:t>
      </w:r>
      <w:r w:rsidR="008F3C3D">
        <w:t xml:space="preserve"> it will insert it as an object </w:t>
      </w:r>
      <w:r w:rsidR="009108F5">
        <w:t>in line</w:t>
      </w:r>
      <w:r w:rsidR="008F3C3D">
        <w:t xml:space="preserve"> with the text, see</w:t>
      </w:r>
      <w:r w:rsidR="00817181" w:rsidRPr="008F3C3D">
        <w:t xml:space="preserve"> Equation 1</w:t>
      </w:r>
      <w:r w:rsidR="00FD1805" w:rsidRPr="008F3C3D">
        <w:t>.</w:t>
      </w:r>
      <w:r w:rsidR="00AB1718">
        <w:t xml:space="preserve"> Be sure to put in the equation number, right justified with brackets to be consistent.  </w:t>
      </w:r>
    </w:p>
    <w:bookmarkStart w:id="2" w:name="_Hlk14244264"/>
    <w:bookmarkStart w:id="3" w:name="_Hlk14244010"/>
    <w:p w14:paraId="5BFA73B4" w14:textId="77777777" w:rsidR="002C059A" w:rsidRPr="002168F8" w:rsidRDefault="00000000" w:rsidP="00C02C4B">
      <w:pPr>
        <w:pStyle w:val="No-Dig-FormulaText"/>
        <w:rPr>
          <w:sz w:val="20"/>
          <w:szCs w:val="20"/>
        </w:rPr>
      </w:pPr>
      <m:oMath>
        <m:sSub>
          <m:sSubPr>
            <m:ctrlPr>
              <w:rPr>
                <w:rFonts w:ascii="Cambria Math" w:hAnsi="Cambria Math"/>
              </w:rPr>
            </m:ctrlPr>
          </m:sSubPr>
          <m:e>
            <m:r>
              <w:rPr>
                <w:rFonts w:ascii="Cambria Math" w:hAnsi="Cambria Math"/>
              </w:rPr>
              <m:t>P</m:t>
            </m:r>
          </m:e>
          <m:sub>
            <m:r>
              <w:rPr>
                <w:rFonts w:ascii="Cambria Math" w:hAnsi="Cambria Math"/>
              </w:rPr>
              <m:t>max</m:t>
            </m:r>
          </m:sub>
        </m:sSub>
        <w:bookmarkEnd w:id="2"/>
        <m:r>
          <m:rPr>
            <m:sty m:val="p"/>
          </m:rPr>
          <w:rPr>
            <w:rFonts w:ascii="Cambria Math" w:hAnsi="Cambria Math"/>
          </w:rPr>
          <m:t>=</m:t>
        </m:r>
        <m:r>
          <w:rPr>
            <w:rFonts w:ascii="Cambria Math" w:hAnsi="Cambria Math"/>
          </w:rPr>
          <m:t>u</m:t>
        </m:r>
        <m:r>
          <m:rPr>
            <m:sty m:val="p"/>
          </m:rPr>
          <w:rPr>
            <w:rFonts w:ascii="Cambria Math" w:hAnsi="Cambria Math"/>
          </w:rPr>
          <m:t>+</m:t>
        </m:r>
        <m:d>
          <m:dPr>
            <m:ctrlPr>
              <w:rPr>
                <w:rFonts w:ascii="Cambria Math" w:hAnsi="Cambria Math"/>
              </w:rPr>
            </m:ctrlPr>
          </m:dPr>
          <m:e>
            <m:sSubSup>
              <m:sSubSupPr>
                <m:ctrlPr>
                  <w:rPr>
                    <w:rFonts w:ascii="Cambria Math" w:hAnsi="Cambria Math"/>
                  </w:rPr>
                </m:ctrlPr>
              </m:sSubSupPr>
              <m:e>
                <m:r>
                  <w:rPr>
                    <w:rFonts w:ascii="Cambria Math" w:hAnsi="Cambria Math"/>
                  </w:rPr>
                  <m:t>σ</m:t>
                </m:r>
              </m:e>
              <m:sub>
                <m:r>
                  <m:rPr>
                    <m:sty m:val="p"/>
                  </m:rPr>
                  <w:rPr>
                    <w:rFonts w:ascii="Cambria Math" w:hAnsi="Cambria Math"/>
                  </w:rPr>
                  <m:t>0</m:t>
                </m:r>
              </m:sub>
              <m:sup>
                <m:r>
                  <m:rPr>
                    <m:sty m:val="p"/>
                  </m:rPr>
                  <w:rPr>
                    <w:rFonts w:ascii="Cambria Math" w:hAnsi="Cambria Math"/>
                  </w:rPr>
                  <m:t>'</m:t>
                </m:r>
              </m:sup>
            </m:sSubSup>
            <m:r>
              <m:rPr>
                <m:sty m:val="p"/>
              </m:rPr>
              <w:rPr>
                <w:rFonts w:ascii="Cambria Math" w:hAnsi="Cambria Math"/>
              </w:rPr>
              <m:t>∙</m:t>
            </m:r>
            <m:d>
              <m:dPr>
                <m:ctrlPr>
                  <w:rPr>
                    <w:rFonts w:ascii="Cambria Math" w:hAnsi="Cambria Math"/>
                  </w:rPr>
                </m:ctrlPr>
              </m:dPr>
              <m:e>
                <m:r>
                  <m:rPr>
                    <m:sty m:val="p"/>
                  </m:rPr>
                  <w:rPr>
                    <w:rFonts w:ascii="Cambria Math" w:hAnsi="Cambria Math"/>
                  </w:rPr>
                  <m:t>1+</m:t>
                </m:r>
                <m:func>
                  <m:funcPr>
                    <m:ctrlPr>
                      <w:rPr>
                        <w:rFonts w:ascii="Cambria Math" w:hAnsi="Cambria Math"/>
                      </w:rPr>
                    </m:ctrlPr>
                  </m:funcPr>
                  <m:fName>
                    <m:r>
                      <m:rPr>
                        <m:sty m:val="p"/>
                      </m:rPr>
                      <w:rPr>
                        <w:rFonts w:ascii="Cambria Math" w:hAnsi="Cambria Math"/>
                      </w:rPr>
                      <m:t>sin</m:t>
                    </m:r>
                  </m:fName>
                  <m:e>
                    <m:r>
                      <w:rPr>
                        <w:rFonts w:ascii="Cambria Math" w:hAnsi="Cambria Math"/>
                      </w:rPr>
                      <m:t>ϕ</m:t>
                    </m:r>
                  </m:e>
                </m:func>
              </m:e>
            </m:d>
            <m:r>
              <m:rPr>
                <m:sty m:val="p"/>
              </m:rPr>
              <w:rPr>
                <w:rFonts w:ascii="Cambria Math" w:hAnsi="Cambria Math"/>
              </w:rPr>
              <m:t>+</m:t>
            </m:r>
            <m:r>
              <w:rPr>
                <w:rFonts w:ascii="Cambria Math" w:hAnsi="Cambria Math"/>
              </w:rPr>
              <m:t>c</m:t>
            </m:r>
            <m:r>
              <m:rPr>
                <m:sty m:val="p"/>
              </m:rPr>
              <w:rPr>
                <w:rFonts w:ascii="Cambria Math" w:hAnsi="Cambria Math"/>
              </w:rPr>
              <m:t>∙</m:t>
            </m:r>
            <m:func>
              <m:funcPr>
                <m:ctrlPr>
                  <w:rPr>
                    <w:rFonts w:ascii="Cambria Math" w:hAnsi="Cambria Math"/>
                  </w:rPr>
                </m:ctrlPr>
              </m:funcPr>
              <m:fName>
                <m:r>
                  <m:rPr>
                    <m:sty m:val="p"/>
                  </m:rPr>
                  <w:rPr>
                    <w:rFonts w:ascii="Cambria Math" w:hAnsi="Cambria Math"/>
                  </w:rPr>
                  <m:t>cos</m:t>
                </m:r>
              </m:fName>
              <m:e>
                <m:r>
                  <w:rPr>
                    <w:rFonts w:ascii="Cambria Math" w:hAnsi="Cambria Math"/>
                  </w:rPr>
                  <m:t>ϕ</m:t>
                </m:r>
              </m:e>
            </m:func>
            <m:r>
              <m:rPr>
                <m:sty m:val="p"/>
              </m:rPr>
              <w:rPr>
                <w:rFonts w:ascii="Cambria Math" w:hAnsi="Cambria Math"/>
              </w:rPr>
              <m:t>+</m:t>
            </m:r>
            <m:r>
              <w:rPr>
                <w:rFonts w:ascii="Cambria Math" w:hAnsi="Cambria Math"/>
              </w:rPr>
              <m:t>c</m:t>
            </m:r>
            <m:r>
              <m:rPr>
                <m:sty m:val="p"/>
              </m:rPr>
              <w:rPr>
                <w:rFonts w:ascii="Cambria Math" w:hAnsi="Cambria Math"/>
              </w:rPr>
              <m:t>∙</m:t>
            </m:r>
            <m:func>
              <m:funcPr>
                <m:ctrlPr>
                  <w:rPr>
                    <w:rFonts w:ascii="Cambria Math" w:hAnsi="Cambria Math"/>
                  </w:rPr>
                </m:ctrlPr>
              </m:funcPr>
              <m:fName>
                <m:r>
                  <m:rPr>
                    <m:sty m:val="p"/>
                  </m:rPr>
                  <w:rPr>
                    <w:rFonts w:ascii="Cambria Math" w:hAnsi="Cambria Math"/>
                  </w:rPr>
                  <m:t>cot</m:t>
                </m:r>
              </m:fName>
              <m:e>
                <m:r>
                  <w:rPr>
                    <w:rFonts w:ascii="Cambria Math" w:hAnsi="Cambria Math"/>
                  </w:rPr>
                  <m:t>ϕ</m:t>
                </m:r>
              </m:e>
            </m:func>
          </m:e>
        </m:d>
        <m:r>
          <m:rPr>
            <m:sty m:val="p"/>
          </m:rPr>
          <w:rPr>
            <w:rFonts w:ascii="Cambria Math" w:hAnsi="Cambria Math"/>
          </w:rPr>
          <m:t>∙</m:t>
        </m:r>
        <m:sSup>
          <m:sSupPr>
            <m:ctrlPr>
              <w:rPr>
                <w:rFonts w:ascii="Cambria Math" w:hAnsi="Cambria Math"/>
              </w:rPr>
            </m:ctrlPr>
          </m:sSupPr>
          <m:e>
            <m:d>
              <m:dPr>
                <m:ctrlPr>
                  <w:rPr>
                    <w:rFonts w:ascii="Cambria Math" w:hAnsi="Cambria Math"/>
                  </w:rPr>
                </m:ctrlPr>
              </m:dPr>
              <m:e>
                <m:d>
                  <m:dPr>
                    <m:ctrlPr>
                      <w:rPr>
                        <w:rFonts w:ascii="Cambria Math" w:hAnsi="Cambria Math"/>
                      </w:rPr>
                    </m:ctrlPr>
                  </m:dPr>
                  <m:e>
                    <m:r>
                      <m:rPr>
                        <m:sty m:val="p"/>
                      </m:rPr>
                      <w:rPr>
                        <w:rFonts w:ascii="Cambria Math" w:hAnsi="Cambria Math"/>
                      </w:rPr>
                      <m:t>(</m:t>
                    </m:r>
                    <m:sSup>
                      <m:sSupPr>
                        <m:ctrlPr>
                          <w:rPr>
                            <w:rFonts w:ascii="Cambria Math" w:hAnsi="Cambria Math"/>
                          </w:rPr>
                        </m:ctrlPr>
                      </m:sSupPr>
                      <m:e>
                        <m:f>
                          <m:fPr>
                            <m:ctrlPr>
                              <w:rPr>
                                <w:rFonts w:ascii="Cambria Math" w:hAnsi="Cambria Math"/>
                              </w:rPr>
                            </m:ctrlPr>
                          </m:fPr>
                          <m:num>
                            <m:sSub>
                              <m:sSubPr>
                                <m:ctrlPr>
                                  <w:rPr>
                                    <w:rFonts w:ascii="Cambria Math" w:hAnsi="Cambria Math"/>
                                  </w:rPr>
                                </m:ctrlPr>
                              </m:sSubPr>
                              <m:e>
                                <m:r>
                                  <w:rPr>
                                    <w:rFonts w:ascii="Cambria Math" w:hAnsi="Cambria Math"/>
                                  </w:rPr>
                                  <m:t>R</m:t>
                                </m:r>
                              </m:e>
                              <m:sub>
                                <m:r>
                                  <m:rPr>
                                    <m:sty m:val="p"/>
                                  </m:rPr>
                                  <w:rPr>
                                    <w:rFonts w:ascii="Cambria Math" w:hAnsi="Cambria Math"/>
                                  </w:rPr>
                                  <m:t>0</m:t>
                                </m:r>
                              </m:sub>
                            </m:sSub>
                          </m:num>
                          <m:den>
                            <m:sSub>
                              <m:sSubPr>
                                <m:ctrlPr>
                                  <w:rPr>
                                    <w:rFonts w:ascii="Cambria Math" w:hAnsi="Cambria Math"/>
                                  </w:rPr>
                                </m:ctrlPr>
                              </m:sSubPr>
                              <m:e>
                                <m:r>
                                  <w:rPr>
                                    <w:rFonts w:ascii="Cambria Math" w:hAnsi="Cambria Math"/>
                                  </w:rPr>
                                  <m:t>R</m:t>
                                </m:r>
                              </m:e>
                              <m:sub>
                                <m:r>
                                  <w:rPr>
                                    <w:rFonts w:ascii="Cambria Math" w:hAnsi="Cambria Math"/>
                                  </w:rPr>
                                  <m:t>pmax</m:t>
                                </m:r>
                              </m:sub>
                            </m:sSub>
                          </m:den>
                        </m:f>
                        <m:r>
                          <m:rPr>
                            <m:sty m:val="p"/>
                          </m:rPr>
                          <w:rPr>
                            <w:rFonts w:ascii="Cambria Math" w:hAnsi="Cambria Math"/>
                          </w:rPr>
                          <m:t>)</m:t>
                        </m:r>
                      </m:e>
                      <m:sup>
                        <m:r>
                          <m:rPr>
                            <m:sty m:val="p"/>
                          </m:rPr>
                          <w:rPr>
                            <w:rFonts w:ascii="Cambria Math" w:hAnsi="Cambria Math"/>
                          </w:rPr>
                          <m:t>2</m:t>
                        </m:r>
                      </m:sup>
                    </m:sSup>
                  </m:e>
                </m:d>
                <m:r>
                  <m:rPr>
                    <m:sty m:val="p"/>
                  </m:rPr>
                  <w:rPr>
                    <w:rFonts w:ascii="Cambria Math" w:hAnsi="Cambria Math"/>
                  </w:rPr>
                  <m:t>+</m:t>
                </m:r>
                <m:d>
                  <m:dPr>
                    <m:ctrlPr>
                      <w:rPr>
                        <w:rFonts w:ascii="Cambria Math" w:hAnsi="Cambria Math"/>
                      </w:rPr>
                    </m:ctrlPr>
                  </m:dPr>
                  <m:e>
                    <m:f>
                      <m:fPr>
                        <m:ctrlPr>
                          <w:rPr>
                            <w:rFonts w:ascii="Cambria Math" w:hAnsi="Cambria Math"/>
                          </w:rPr>
                        </m:ctrlPr>
                      </m:fPr>
                      <m:num>
                        <m:sSubSup>
                          <m:sSubSupPr>
                            <m:ctrlPr>
                              <w:rPr>
                                <w:rFonts w:ascii="Cambria Math" w:hAnsi="Cambria Math"/>
                              </w:rPr>
                            </m:ctrlPr>
                          </m:sSubSupPr>
                          <m:e>
                            <m:r>
                              <w:rPr>
                                <w:rFonts w:ascii="Cambria Math" w:hAnsi="Cambria Math"/>
                              </w:rPr>
                              <m:t>σ</m:t>
                            </m:r>
                          </m:e>
                          <m:sub>
                            <m:r>
                              <m:rPr>
                                <m:sty m:val="p"/>
                              </m:rPr>
                              <w:rPr>
                                <w:rFonts w:ascii="Cambria Math" w:hAnsi="Cambria Math"/>
                              </w:rPr>
                              <m:t>0</m:t>
                            </m:r>
                          </m:sub>
                          <m:sup>
                            <m:r>
                              <m:rPr>
                                <m:sty m:val="p"/>
                              </m:rPr>
                              <w:rPr>
                                <w:rFonts w:ascii="Cambria Math" w:hAnsi="Cambria Math"/>
                              </w:rPr>
                              <m:t>'</m:t>
                            </m:r>
                          </m:sup>
                        </m:sSubSup>
                        <m:r>
                          <m:rPr>
                            <m:sty m:val="p"/>
                          </m:rPr>
                          <w:rPr>
                            <w:rFonts w:ascii="Cambria Math" w:hAnsi="Cambria Math"/>
                          </w:rPr>
                          <m:t>∙</m:t>
                        </m:r>
                        <m:func>
                          <m:funcPr>
                            <m:ctrlPr>
                              <w:rPr>
                                <w:rFonts w:ascii="Cambria Math" w:hAnsi="Cambria Math"/>
                              </w:rPr>
                            </m:ctrlPr>
                          </m:funcPr>
                          <m:fName>
                            <m:r>
                              <m:rPr>
                                <m:sty m:val="p"/>
                              </m:rPr>
                              <w:rPr>
                                <w:rFonts w:ascii="Cambria Math" w:hAnsi="Cambria Math"/>
                              </w:rPr>
                              <m:t>sin</m:t>
                            </m:r>
                          </m:fName>
                          <m:e>
                            <m:r>
                              <w:rPr>
                                <w:rFonts w:ascii="Cambria Math" w:hAnsi="Cambria Math"/>
                              </w:rPr>
                              <m:t>ϕ</m:t>
                            </m:r>
                          </m:e>
                        </m:func>
                        <m:r>
                          <m:rPr>
                            <m:sty m:val="p"/>
                          </m:rPr>
                          <w:rPr>
                            <w:rFonts w:ascii="Cambria Math" w:hAnsi="Cambria Math"/>
                          </w:rPr>
                          <m:t>+</m:t>
                        </m:r>
                        <m:r>
                          <w:rPr>
                            <w:rFonts w:ascii="Cambria Math" w:hAnsi="Cambria Math"/>
                          </w:rPr>
                          <m:t>c</m:t>
                        </m:r>
                        <m:r>
                          <m:rPr>
                            <m:sty m:val="p"/>
                          </m:rPr>
                          <w:rPr>
                            <w:rFonts w:ascii="Cambria Math" w:hAnsi="Cambria Math"/>
                          </w:rPr>
                          <m:t>∙</m:t>
                        </m:r>
                        <m:func>
                          <m:funcPr>
                            <m:ctrlPr>
                              <w:rPr>
                                <w:rFonts w:ascii="Cambria Math" w:hAnsi="Cambria Math"/>
                              </w:rPr>
                            </m:ctrlPr>
                          </m:funcPr>
                          <m:fName>
                            <m:r>
                              <m:rPr>
                                <m:sty m:val="p"/>
                              </m:rPr>
                              <w:rPr>
                                <w:rFonts w:ascii="Cambria Math" w:hAnsi="Cambria Math"/>
                              </w:rPr>
                              <m:t>cos</m:t>
                            </m:r>
                          </m:fName>
                          <m:e>
                            <m:r>
                              <w:rPr>
                                <w:rFonts w:ascii="Cambria Math" w:hAnsi="Cambria Math"/>
                              </w:rPr>
                              <m:t>ϕ</m:t>
                            </m:r>
                          </m:e>
                        </m:func>
                      </m:num>
                      <m:den>
                        <m:r>
                          <w:rPr>
                            <w:rFonts w:ascii="Cambria Math" w:hAnsi="Cambria Math"/>
                          </w:rPr>
                          <m:t>G</m:t>
                        </m:r>
                      </m:den>
                    </m:f>
                  </m:e>
                </m:d>
              </m:e>
            </m:d>
          </m:e>
          <m:sup>
            <m:f>
              <m:fPr>
                <m:ctrlPr>
                  <w:rPr>
                    <w:rFonts w:ascii="Cambria Math" w:hAnsi="Cambria Math"/>
                  </w:rPr>
                </m:ctrlPr>
              </m:fPr>
              <m:num>
                <m:r>
                  <m:rPr>
                    <m:sty m:val="p"/>
                  </m:rPr>
                  <w:rPr>
                    <w:rFonts w:ascii="Cambria Math" w:hAnsi="Cambria Math"/>
                  </w:rPr>
                  <m:t>-</m:t>
                </m:r>
                <m:func>
                  <m:funcPr>
                    <m:ctrlPr>
                      <w:rPr>
                        <w:rFonts w:ascii="Cambria Math" w:hAnsi="Cambria Math"/>
                      </w:rPr>
                    </m:ctrlPr>
                  </m:funcPr>
                  <m:fName>
                    <m:r>
                      <m:rPr>
                        <m:sty m:val="p"/>
                      </m:rPr>
                      <w:rPr>
                        <w:rFonts w:ascii="Cambria Math" w:hAnsi="Cambria Math"/>
                      </w:rPr>
                      <m:t>sin</m:t>
                    </m:r>
                  </m:fName>
                  <m:e>
                    <m:r>
                      <w:rPr>
                        <w:rFonts w:ascii="Cambria Math" w:hAnsi="Cambria Math"/>
                      </w:rPr>
                      <m:t>ϕ</m:t>
                    </m:r>
                  </m:e>
                </m:func>
              </m:num>
              <m:den>
                <m:r>
                  <m:rPr>
                    <m:sty m:val="p"/>
                  </m:rPr>
                  <w:rPr>
                    <w:rFonts w:ascii="Cambria Math" w:hAnsi="Cambria Math"/>
                  </w:rPr>
                  <m:t>1+</m:t>
                </m:r>
                <m:func>
                  <m:funcPr>
                    <m:ctrlPr>
                      <w:rPr>
                        <w:rFonts w:ascii="Cambria Math" w:hAnsi="Cambria Math"/>
                      </w:rPr>
                    </m:ctrlPr>
                  </m:funcPr>
                  <m:fName>
                    <m:r>
                      <m:rPr>
                        <m:sty m:val="p"/>
                      </m:rPr>
                      <w:rPr>
                        <w:rFonts w:ascii="Cambria Math" w:hAnsi="Cambria Math"/>
                      </w:rPr>
                      <m:t>sin</m:t>
                    </m:r>
                  </m:fName>
                  <m:e>
                    <m:r>
                      <w:rPr>
                        <w:rFonts w:ascii="Cambria Math" w:hAnsi="Cambria Math"/>
                      </w:rPr>
                      <m:t>ϕ</m:t>
                    </m:r>
                  </m:e>
                </m:func>
              </m:den>
            </m:f>
          </m:sup>
        </m:sSup>
        <m:r>
          <m:rPr>
            <m:sty m:val="p"/>
          </m:rPr>
          <w:rPr>
            <w:rFonts w:ascii="Cambria Math" w:hAnsi="Cambria Math"/>
          </w:rPr>
          <m:t>-</m:t>
        </m:r>
        <m:r>
          <w:rPr>
            <w:rFonts w:ascii="Cambria Math" w:hAnsi="Cambria Math"/>
          </w:rPr>
          <m:t>c</m:t>
        </m:r>
        <m:r>
          <m:rPr>
            <m:sty m:val="p"/>
          </m:rPr>
          <w:rPr>
            <w:rFonts w:ascii="Cambria Math" w:hAnsi="Cambria Math"/>
          </w:rPr>
          <m:t>∙</m:t>
        </m:r>
        <m:func>
          <m:funcPr>
            <m:ctrlPr>
              <w:rPr>
                <w:rFonts w:ascii="Cambria Math" w:hAnsi="Cambria Math"/>
              </w:rPr>
            </m:ctrlPr>
          </m:funcPr>
          <m:fName>
            <m:r>
              <m:rPr>
                <m:sty m:val="p"/>
              </m:rPr>
              <w:rPr>
                <w:rFonts w:ascii="Cambria Math" w:hAnsi="Cambria Math"/>
              </w:rPr>
              <m:t>cot</m:t>
            </m:r>
          </m:fName>
          <m:e>
            <m:r>
              <w:rPr>
                <w:rFonts w:ascii="Cambria Math" w:hAnsi="Cambria Math"/>
              </w:rPr>
              <m:t>ϕ</m:t>
            </m:r>
          </m:e>
        </m:func>
      </m:oMath>
      <w:r w:rsidR="002C059A" w:rsidRPr="002168F8">
        <w:tab/>
      </w:r>
      <w:r w:rsidR="00797A69" w:rsidRPr="002168F8">
        <w:tab/>
        <w:t>[</w:t>
      </w:r>
      <w:r w:rsidR="002C059A" w:rsidRPr="002168F8">
        <w:t>1</w:t>
      </w:r>
      <w:r w:rsidR="00797A69" w:rsidRPr="002168F8">
        <w:t>]</w:t>
      </w:r>
    </w:p>
    <w:bookmarkEnd w:id="3"/>
    <w:p w14:paraId="3235A791" w14:textId="77777777" w:rsidR="002C059A" w:rsidRPr="002C059A" w:rsidRDefault="002C059A" w:rsidP="00565978">
      <w:pPr>
        <w:pStyle w:val="No-Dig-PaperBodyText"/>
      </w:pPr>
      <w:r w:rsidRPr="002C059A">
        <w:t>Where:</w:t>
      </w:r>
    </w:p>
    <w:tbl>
      <w:tblPr>
        <w:tblW w:w="9072" w:type="dxa"/>
        <w:tblLook w:val="00A0" w:firstRow="1" w:lastRow="0" w:firstColumn="1" w:lastColumn="0" w:noHBand="0" w:noVBand="0"/>
      </w:tblPr>
      <w:tblGrid>
        <w:gridCol w:w="900"/>
        <w:gridCol w:w="8172"/>
      </w:tblGrid>
      <w:tr w:rsidR="002C059A" w:rsidRPr="002C059A" w14:paraId="5F681AD8" w14:textId="77777777" w:rsidTr="00E27867">
        <w:trPr>
          <w:trHeight w:hRule="exact" w:val="342"/>
        </w:trPr>
        <w:tc>
          <w:tcPr>
            <w:tcW w:w="900" w:type="dxa"/>
          </w:tcPr>
          <w:p w14:paraId="4F6A4416" w14:textId="77777777" w:rsidR="002C059A" w:rsidRPr="00AB1718" w:rsidRDefault="002C059A" w:rsidP="00943B0A">
            <w:pPr>
              <w:pStyle w:val="No-DigForumulaTableText"/>
              <w:rPr>
                <w:rFonts w:ascii="Cambria Math" w:hAnsi="Cambria Math"/>
              </w:rPr>
            </w:pPr>
            <w:bookmarkStart w:id="4" w:name="_Hlk14246239"/>
            <w:r w:rsidRPr="00AB1718">
              <w:rPr>
                <w:rFonts w:ascii="Cambria Math" w:hAnsi="Cambria Math"/>
                <w:i/>
                <w:iCs/>
              </w:rPr>
              <w:t>P</w:t>
            </w:r>
            <w:r w:rsidRPr="00AB1718">
              <w:rPr>
                <w:rFonts w:ascii="Cambria Math" w:hAnsi="Cambria Math"/>
                <w:i/>
                <w:iCs/>
                <w:vertAlign w:val="subscript"/>
              </w:rPr>
              <w:t>max</w:t>
            </w:r>
            <w:bookmarkEnd w:id="4"/>
          </w:p>
        </w:tc>
        <w:tc>
          <w:tcPr>
            <w:tcW w:w="8172" w:type="dxa"/>
          </w:tcPr>
          <w:p w14:paraId="3AC2D4BD" w14:textId="77777777" w:rsidR="002C059A" w:rsidRPr="00943B0A" w:rsidRDefault="002C059A" w:rsidP="00943B0A">
            <w:pPr>
              <w:pStyle w:val="No-DigForumulaTableText"/>
            </w:pPr>
            <w:bookmarkStart w:id="5" w:name="_Hlk14246247"/>
            <w:r w:rsidRPr="00943B0A">
              <w:t>Formation Limit Pressure</w:t>
            </w:r>
            <w:r w:rsidR="003E01EA" w:rsidRPr="00943B0A">
              <w:t xml:space="preserve"> (pounds per square foot, psf)</w:t>
            </w:r>
            <w:bookmarkEnd w:id="5"/>
          </w:p>
        </w:tc>
      </w:tr>
      <w:tr w:rsidR="0017561A" w:rsidRPr="002C059A" w14:paraId="5973A380" w14:textId="77777777" w:rsidTr="009603CC">
        <w:trPr>
          <w:trHeight w:hRule="exact" w:val="360"/>
        </w:trPr>
        <w:tc>
          <w:tcPr>
            <w:tcW w:w="900" w:type="dxa"/>
          </w:tcPr>
          <w:p w14:paraId="37DAB58C" w14:textId="77777777" w:rsidR="0017561A" w:rsidRPr="00DC64FA" w:rsidRDefault="0017561A" w:rsidP="00943B0A">
            <w:pPr>
              <w:pStyle w:val="No-DigForumulaTableText"/>
              <w:rPr>
                <w:rFonts w:ascii="Symbol" w:hAnsi="Symbol"/>
              </w:rPr>
            </w:pPr>
            <w:r>
              <w:rPr>
                <w:rFonts w:ascii="Symbol" w:hAnsi="Symbol"/>
              </w:rPr>
              <w:t>m</w:t>
            </w:r>
          </w:p>
        </w:tc>
        <w:tc>
          <w:tcPr>
            <w:tcW w:w="8172" w:type="dxa"/>
          </w:tcPr>
          <w:p w14:paraId="5C7396F9" w14:textId="77777777" w:rsidR="0017561A" w:rsidRPr="002C059A" w:rsidRDefault="0017561A" w:rsidP="00943B0A">
            <w:pPr>
              <w:pStyle w:val="No-DigForumulaTableText"/>
            </w:pPr>
            <w:proofErr w:type="spellStart"/>
            <w:r>
              <w:t>Pore</w:t>
            </w:r>
            <w:proofErr w:type="spellEnd"/>
            <w:r>
              <w:t xml:space="preserve"> water pressure</w:t>
            </w:r>
            <w:r w:rsidR="003E01EA">
              <w:t xml:space="preserve"> (</w:t>
            </w:r>
            <w:proofErr w:type="spellStart"/>
            <w:r w:rsidR="003E01EA">
              <w:t>psf</w:t>
            </w:r>
            <w:proofErr w:type="spellEnd"/>
            <w:r w:rsidR="003E01EA">
              <w:t>)</w:t>
            </w:r>
          </w:p>
        </w:tc>
      </w:tr>
      <w:tr w:rsidR="002C059A" w:rsidRPr="002C059A" w14:paraId="647AD81B" w14:textId="77777777" w:rsidTr="002C7CC4">
        <w:trPr>
          <w:trHeight w:hRule="exact" w:val="360"/>
        </w:trPr>
        <w:tc>
          <w:tcPr>
            <w:tcW w:w="900" w:type="dxa"/>
          </w:tcPr>
          <w:p w14:paraId="4454458F" w14:textId="77777777" w:rsidR="002C059A" w:rsidRPr="002C059A" w:rsidRDefault="002C059A" w:rsidP="00943B0A">
            <w:pPr>
              <w:pStyle w:val="No-DigForumulaTableText"/>
            </w:pPr>
            <w:bookmarkStart w:id="6" w:name="_Hlk14246311"/>
            <w:r w:rsidRPr="002C059A">
              <w:sym w:font="Symbol" w:char="F066"/>
            </w:r>
            <w:bookmarkEnd w:id="6"/>
          </w:p>
        </w:tc>
        <w:tc>
          <w:tcPr>
            <w:tcW w:w="8172" w:type="dxa"/>
          </w:tcPr>
          <w:p w14:paraId="6FFD538A" w14:textId="77777777" w:rsidR="002C059A" w:rsidRPr="002C059A" w:rsidRDefault="002C059A" w:rsidP="00943B0A">
            <w:pPr>
              <w:pStyle w:val="No-DigForumulaTableText"/>
            </w:pPr>
            <w:bookmarkStart w:id="7" w:name="_Hlk14246317"/>
            <w:r w:rsidRPr="002C059A">
              <w:t>Angle of internal friction</w:t>
            </w:r>
            <w:r w:rsidR="00D3324E" w:rsidRPr="00D3324E">
              <w:t xml:space="preserve"> of soil</w:t>
            </w:r>
            <w:bookmarkEnd w:id="7"/>
            <w:r w:rsidR="003E01EA">
              <w:t xml:space="preserve"> (degrees)</w:t>
            </w:r>
          </w:p>
        </w:tc>
      </w:tr>
      <w:tr w:rsidR="002C059A" w:rsidRPr="002C059A" w14:paraId="1B282DC9" w14:textId="77777777" w:rsidTr="002C7CC4">
        <w:trPr>
          <w:trHeight w:hRule="exact" w:val="360"/>
        </w:trPr>
        <w:tc>
          <w:tcPr>
            <w:tcW w:w="900" w:type="dxa"/>
          </w:tcPr>
          <w:p w14:paraId="57C17121" w14:textId="77777777" w:rsidR="002C059A" w:rsidRPr="002C059A" w:rsidRDefault="002C059A" w:rsidP="00943B0A">
            <w:pPr>
              <w:pStyle w:val="No-DigForumulaTableText"/>
            </w:pPr>
            <w:r w:rsidRPr="002C059A">
              <w:t>c</w:t>
            </w:r>
          </w:p>
        </w:tc>
        <w:tc>
          <w:tcPr>
            <w:tcW w:w="8172" w:type="dxa"/>
          </w:tcPr>
          <w:p w14:paraId="331DD95A" w14:textId="77777777" w:rsidR="002C059A" w:rsidRPr="002C059A" w:rsidRDefault="003E01EA" w:rsidP="00943B0A">
            <w:pPr>
              <w:pStyle w:val="No-DigForumulaTableText"/>
            </w:pPr>
            <w:r w:rsidRPr="00D3324E">
              <w:t>C</w:t>
            </w:r>
            <w:r w:rsidR="002C059A" w:rsidRPr="002C059A">
              <w:t>ohesion</w:t>
            </w:r>
            <w:r>
              <w:t xml:space="preserve"> (psf)</w:t>
            </w:r>
          </w:p>
        </w:tc>
      </w:tr>
      <w:tr w:rsidR="002C059A" w:rsidRPr="002C059A" w14:paraId="70D5836E" w14:textId="77777777" w:rsidTr="002C7CC4">
        <w:trPr>
          <w:trHeight w:hRule="exact" w:val="360"/>
        </w:trPr>
        <w:tc>
          <w:tcPr>
            <w:tcW w:w="900" w:type="dxa"/>
          </w:tcPr>
          <w:p w14:paraId="6F71348F" w14:textId="77777777" w:rsidR="002C059A" w:rsidRPr="002C059A" w:rsidRDefault="002C059A" w:rsidP="00943B0A">
            <w:pPr>
              <w:pStyle w:val="No-DigForumulaTableText"/>
            </w:pPr>
            <w:r w:rsidRPr="002C059A">
              <w:t>G</w:t>
            </w:r>
          </w:p>
        </w:tc>
        <w:tc>
          <w:tcPr>
            <w:tcW w:w="8172" w:type="dxa"/>
          </w:tcPr>
          <w:p w14:paraId="64FA4929" w14:textId="77777777" w:rsidR="002C059A" w:rsidRPr="002C059A" w:rsidRDefault="002C059A" w:rsidP="00943B0A">
            <w:pPr>
              <w:pStyle w:val="No-DigForumulaTableText"/>
            </w:pPr>
            <w:r w:rsidRPr="002C059A">
              <w:t>Shear Modulus</w:t>
            </w:r>
            <w:r w:rsidR="003E01EA">
              <w:t xml:space="preserve"> (psf)</w:t>
            </w:r>
          </w:p>
        </w:tc>
      </w:tr>
      <w:tr w:rsidR="002C059A" w:rsidRPr="002C059A" w14:paraId="300C2D34" w14:textId="77777777" w:rsidTr="002C7CC4">
        <w:trPr>
          <w:trHeight w:hRule="exact" w:val="360"/>
        </w:trPr>
        <w:tc>
          <w:tcPr>
            <w:tcW w:w="900" w:type="dxa"/>
          </w:tcPr>
          <w:p w14:paraId="4A20157C" w14:textId="77777777" w:rsidR="002C059A" w:rsidRPr="008F3C3D" w:rsidRDefault="002C059A" w:rsidP="00943B0A">
            <w:pPr>
              <w:pStyle w:val="No-DigForumulaTableText"/>
              <w:rPr>
                <w:rFonts w:ascii="Cambria Math" w:hAnsi="Cambria Math"/>
              </w:rPr>
            </w:pPr>
            <w:r w:rsidRPr="008F3C3D">
              <w:rPr>
                <w:rFonts w:ascii="Cambria Math" w:hAnsi="Cambria Math"/>
              </w:rPr>
              <w:lastRenderedPageBreak/>
              <w:t>R</w:t>
            </w:r>
            <w:r w:rsidR="007C66E2" w:rsidRPr="008F3C3D">
              <w:rPr>
                <w:rFonts w:ascii="Cambria Math" w:hAnsi="Cambria Math"/>
                <w:vertAlign w:val="subscript"/>
              </w:rPr>
              <w:t>o</w:t>
            </w:r>
          </w:p>
        </w:tc>
        <w:tc>
          <w:tcPr>
            <w:tcW w:w="8172" w:type="dxa"/>
          </w:tcPr>
          <w:p w14:paraId="4BE52012" w14:textId="77777777" w:rsidR="002C059A" w:rsidRPr="002C059A" w:rsidRDefault="002C059A" w:rsidP="00943B0A">
            <w:pPr>
              <w:pStyle w:val="No-DigForumulaTableText"/>
            </w:pPr>
            <w:r w:rsidRPr="002C059A">
              <w:t>Radius of drilled hole</w:t>
            </w:r>
            <w:r w:rsidR="003E01EA">
              <w:t xml:space="preserve"> (feet)</w:t>
            </w:r>
          </w:p>
        </w:tc>
      </w:tr>
      <w:tr w:rsidR="002C059A" w:rsidRPr="002C059A" w14:paraId="0D5053BB" w14:textId="77777777" w:rsidTr="002C7CC4">
        <w:trPr>
          <w:trHeight w:hRule="exact" w:val="360"/>
        </w:trPr>
        <w:tc>
          <w:tcPr>
            <w:tcW w:w="900" w:type="dxa"/>
          </w:tcPr>
          <w:p w14:paraId="5E2EF57C" w14:textId="77777777" w:rsidR="002C059A" w:rsidRPr="008F3C3D" w:rsidRDefault="002C059A" w:rsidP="00943B0A">
            <w:pPr>
              <w:pStyle w:val="No-DigForumulaTableText"/>
              <w:rPr>
                <w:rFonts w:ascii="Cambria Math" w:hAnsi="Cambria Math"/>
              </w:rPr>
            </w:pPr>
            <w:proofErr w:type="spellStart"/>
            <w:r w:rsidRPr="008F3C3D">
              <w:rPr>
                <w:rFonts w:ascii="Cambria Math" w:hAnsi="Cambria Math"/>
              </w:rPr>
              <w:t>R</w:t>
            </w:r>
            <w:r w:rsidRPr="008F3C3D">
              <w:rPr>
                <w:rFonts w:ascii="Cambria Math" w:hAnsi="Cambria Math"/>
                <w:vertAlign w:val="subscript"/>
              </w:rPr>
              <w:t>pmax</w:t>
            </w:r>
            <w:proofErr w:type="spellEnd"/>
          </w:p>
        </w:tc>
        <w:tc>
          <w:tcPr>
            <w:tcW w:w="8172" w:type="dxa"/>
          </w:tcPr>
          <w:p w14:paraId="4A8C8ED5" w14:textId="77777777" w:rsidR="002C059A" w:rsidRPr="002C059A" w:rsidRDefault="002C059A" w:rsidP="00943B0A">
            <w:pPr>
              <w:pStyle w:val="No-DigForumulaTableText"/>
            </w:pPr>
            <w:r w:rsidRPr="002C059A">
              <w:t xml:space="preserve">Maximum radius of </w:t>
            </w:r>
            <w:r w:rsidR="00D3324E" w:rsidRPr="00D3324E">
              <w:t>elastic</w:t>
            </w:r>
            <w:r w:rsidRPr="002C059A">
              <w:t xml:space="preserve"> deformation of drilled hole</w:t>
            </w:r>
            <w:r w:rsidR="003E01EA">
              <w:t xml:space="preserve"> (feet)</w:t>
            </w:r>
          </w:p>
        </w:tc>
      </w:tr>
    </w:tbl>
    <w:p w14:paraId="5DA8D1F2" w14:textId="77777777" w:rsidR="00FD1805" w:rsidRPr="00FD1805" w:rsidRDefault="008F3C3D" w:rsidP="00FD1805">
      <w:pPr>
        <w:pStyle w:val="No-Dig-PaperBodyText"/>
      </w:pPr>
      <w:r>
        <w:t xml:space="preserve">It is important to also define the variables for the reader.  It is possible to just type in the variables in a list, but the formatting could </w:t>
      </w:r>
      <w:r w:rsidR="003409D5">
        <w:t>be</w:t>
      </w:r>
      <w:r>
        <w:t xml:space="preserve"> changed</w:t>
      </w:r>
      <w:r w:rsidR="003409D5">
        <w:t xml:space="preserve"> accidentally</w:t>
      </w:r>
      <w:r>
        <w:t>.  It’s a little more complex but creating a table with t</w:t>
      </w:r>
      <w:r w:rsidR="00AB1718">
        <w:t>r</w:t>
      </w:r>
      <w:r>
        <w:t xml:space="preserve">ansparent lines will look more uniform.  </w:t>
      </w:r>
    </w:p>
    <w:p w14:paraId="308B26C7" w14:textId="77777777" w:rsidR="0092099A" w:rsidRPr="0092099A" w:rsidRDefault="007D2CA6" w:rsidP="00AD4509">
      <w:pPr>
        <w:pStyle w:val="No-Dig-Heading2-Numbered"/>
      </w:pPr>
      <w:bookmarkStart w:id="8" w:name="_Hlk14103531"/>
      <w:r>
        <w:t xml:space="preserve">Heading </w:t>
      </w:r>
      <w:r w:rsidR="00700FCD">
        <w:t xml:space="preserve">Level </w:t>
      </w:r>
      <w:r>
        <w:t>2</w:t>
      </w:r>
      <w:r w:rsidR="00AB1718">
        <w:t xml:space="preserve"> - Tables</w:t>
      </w:r>
    </w:p>
    <w:p w14:paraId="655B6F6A" w14:textId="77777777" w:rsidR="007373A5" w:rsidRDefault="002168F8" w:rsidP="0059161F">
      <w:pPr>
        <w:pStyle w:val="No-Dig-PaperBodyText"/>
      </w:pPr>
      <w:bookmarkStart w:id="9" w:name="_Hlk14352884"/>
      <w:bookmarkEnd w:id="8"/>
      <w:r>
        <w:t>Tables should be consistent throughout the paper text.  Adding some color shading can help bring attention to important portions of the table, but a simple black and white table is more common</w:t>
      </w:r>
      <w:r w:rsidR="00D37DC5">
        <w:t>, see</w:t>
      </w:r>
      <w:r>
        <w:t xml:space="preserve"> Table </w:t>
      </w:r>
      <w:r w:rsidR="00DF2B82">
        <w:t>1</w:t>
      </w:r>
      <w:r>
        <w:t>.  The table heading text and table body text are also set up as styles for consistency.  Be sure to make sure you don’t change the font, formatting, or text from the set styles</w:t>
      </w:r>
      <w:r w:rsidR="00220A06" w:rsidRPr="00220A06">
        <w:t>.</w:t>
      </w:r>
      <w:r>
        <w:t xml:space="preserve">  If they do get changed, you can always select the text and reformat using the style pane. </w:t>
      </w:r>
      <w:r w:rsidR="007373A5">
        <w:t xml:space="preserve">The table caption is also set up as a style for consistency.  </w:t>
      </w:r>
    </w:p>
    <w:p w14:paraId="7FCE2E83" w14:textId="77777777" w:rsidR="00535B6C" w:rsidRPr="00A50907" w:rsidRDefault="00535B6C" w:rsidP="002168F8">
      <w:pPr>
        <w:pStyle w:val="No-DigTableCaption"/>
      </w:pPr>
      <w:r w:rsidRPr="00A50907">
        <w:t xml:space="preserve">Table </w:t>
      </w:r>
      <w:r w:rsidR="00DF2B82">
        <w:t>1</w:t>
      </w:r>
      <w:r w:rsidRPr="00A50907">
        <w:t xml:space="preserve">. </w:t>
      </w:r>
      <w:r>
        <w:t>Soil Properties of Clay Profile</w:t>
      </w:r>
    </w:p>
    <w:tbl>
      <w:tblPr>
        <w:tblW w:w="8996"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2245"/>
        <w:gridCol w:w="1440"/>
        <w:gridCol w:w="1442"/>
        <w:gridCol w:w="1168"/>
        <w:gridCol w:w="1080"/>
        <w:gridCol w:w="1621"/>
      </w:tblGrid>
      <w:tr w:rsidR="00535B6C" w:rsidRPr="00447137" w14:paraId="52A2B64A" w14:textId="77777777" w:rsidTr="00535B6C">
        <w:tc>
          <w:tcPr>
            <w:tcW w:w="2245" w:type="dxa"/>
            <w:shd w:val="clear" w:color="auto" w:fill="auto"/>
            <w:vAlign w:val="center"/>
          </w:tcPr>
          <w:p w14:paraId="23DB6535" w14:textId="77777777" w:rsidR="00535B6C" w:rsidRPr="00447137" w:rsidRDefault="00535B6C" w:rsidP="00467193">
            <w:pPr>
              <w:pStyle w:val="No-Dig-TableHeadingText"/>
            </w:pPr>
            <w:r w:rsidRPr="00447137">
              <w:t>Soil</w:t>
            </w:r>
          </w:p>
        </w:tc>
        <w:tc>
          <w:tcPr>
            <w:tcW w:w="1440" w:type="dxa"/>
            <w:shd w:val="clear" w:color="auto" w:fill="auto"/>
            <w:vAlign w:val="center"/>
          </w:tcPr>
          <w:p w14:paraId="32C6616B" w14:textId="77777777" w:rsidR="00535B6C" w:rsidRPr="00447137" w:rsidRDefault="00535B6C" w:rsidP="00467193">
            <w:pPr>
              <w:pStyle w:val="No-Dig-TableHeadingText"/>
            </w:pPr>
            <w:r w:rsidRPr="00447137">
              <w:t>Unit Weight (kg/m</w:t>
            </w:r>
            <w:r w:rsidRPr="00447137">
              <w:rPr>
                <w:vertAlign w:val="superscript"/>
              </w:rPr>
              <w:t>3</w:t>
            </w:r>
            <w:r w:rsidRPr="00447137">
              <w:t>)</w:t>
            </w:r>
          </w:p>
        </w:tc>
        <w:tc>
          <w:tcPr>
            <w:tcW w:w="1442" w:type="dxa"/>
            <w:shd w:val="clear" w:color="auto" w:fill="auto"/>
          </w:tcPr>
          <w:p w14:paraId="7F94246D" w14:textId="77777777" w:rsidR="00535B6C" w:rsidRPr="00447137" w:rsidRDefault="00535B6C" w:rsidP="00467193">
            <w:pPr>
              <w:pStyle w:val="No-Dig-TableHeadingText"/>
            </w:pPr>
            <w:r w:rsidRPr="00447137">
              <w:t>Unit Weight (pcf)</w:t>
            </w:r>
          </w:p>
        </w:tc>
        <w:tc>
          <w:tcPr>
            <w:tcW w:w="1168" w:type="dxa"/>
            <w:shd w:val="clear" w:color="auto" w:fill="auto"/>
          </w:tcPr>
          <w:p w14:paraId="714672A4" w14:textId="77777777" w:rsidR="00535B6C" w:rsidRPr="00447137" w:rsidRDefault="00535B6C" w:rsidP="00467193">
            <w:pPr>
              <w:pStyle w:val="No-Dig-TableHeadingText"/>
            </w:pPr>
            <w:r w:rsidRPr="00447137">
              <w:t>Cohesion (KPa)</w:t>
            </w:r>
          </w:p>
        </w:tc>
        <w:tc>
          <w:tcPr>
            <w:tcW w:w="1080" w:type="dxa"/>
            <w:shd w:val="clear" w:color="auto" w:fill="auto"/>
            <w:vAlign w:val="center"/>
          </w:tcPr>
          <w:p w14:paraId="36A8DFF6" w14:textId="77777777" w:rsidR="00535B6C" w:rsidRPr="00447137" w:rsidRDefault="00535B6C" w:rsidP="00467193">
            <w:pPr>
              <w:pStyle w:val="No-Dig-TableHeadingText"/>
            </w:pPr>
            <w:r w:rsidRPr="00447137">
              <w:t>Cohesion (psf)</w:t>
            </w:r>
          </w:p>
        </w:tc>
        <w:tc>
          <w:tcPr>
            <w:tcW w:w="1621" w:type="dxa"/>
            <w:shd w:val="clear" w:color="auto" w:fill="auto"/>
          </w:tcPr>
          <w:p w14:paraId="07A4A6E1" w14:textId="77777777" w:rsidR="00535B6C" w:rsidRPr="00447137" w:rsidRDefault="00535B6C" w:rsidP="00467193">
            <w:pPr>
              <w:pStyle w:val="No-Dig-TableHeadingText"/>
            </w:pPr>
            <w:r w:rsidRPr="00447137">
              <w:t>Friction Angle (Degrees)</w:t>
            </w:r>
          </w:p>
        </w:tc>
      </w:tr>
      <w:tr w:rsidR="00535B6C" w14:paraId="5390DFC9" w14:textId="77777777" w:rsidTr="00535B6C">
        <w:tc>
          <w:tcPr>
            <w:tcW w:w="2245" w:type="dxa"/>
            <w:shd w:val="clear" w:color="auto" w:fill="auto"/>
            <w:vAlign w:val="center"/>
          </w:tcPr>
          <w:p w14:paraId="473829B2" w14:textId="77777777" w:rsidR="00535B6C" w:rsidRPr="00590CC0" w:rsidRDefault="00535B6C" w:rsidP="00467193">
            <w:pPr>
              <w:pStyle w:val="No-Dig-TableText-Column1"/>
            </w:pPr>
            <w:r w:rsidRPr="00590CC0">
              <w:t>Stiff Clay</w:t>
            </w:r>
          </w:p>
        </w:tc>
        <w:tc>
          <w:tcPr>
            <w:tcW w:w="1440" w:type="dxa"/>
            <w:shd w:val="clear" w:color="auto" w:fill="auto"/>
          </w:tcPr>
          <w:p w14:paraId="50A47252" w14:textId="77777777" w:rsidR="00535B6C" w:rsidRDefault="00535B6C" w:rsidP="00467193">
            <w:pPr>
              <w:pStyle w:val="No-Dig-TableText"/>
            </w:pPr>
            <w:r>
              <w:t>110</w:t>
            </w:r>
          </w:p>
        </w:tc>
        <w:tc>
          <w:tcPr>
            <w:tcW w:w="1442" w:type="dxa"/>
            <w:shd w:val="clear" w:color="auto" w:fill="auto"/>
            <w:vAlign w:val="center"/>
          </w:tcPr>
          <w:p w14:paraId="4FC299C4" w14:textId="77777777" w:rsidR="00535B6C" w:rsidRDefault="00535B6C" w:rsidP="00467193">
            <w:pPr>
              <w:pStyle w:val="No-Dig-TableText"/>
            </w:pPr>
            <w:r>
              <w:t>1,760</w:t>
            </w:r>
          </w:p>
        </w:tc>
        <w:tc>
          <w:tcPr>
            <w:tcW w:w="1168" w:type="dxa"/>
            <w:shd w:val="clear" w:color="auto" w:fill="auto"/>
            <w:vAlign w:val="center"/>
          </w:tcPr>
          <w:p w14:paraId="7791D635" w14:textId="77777777" w:rsidR="00535B6C" w:rsidRDefault="00535B6C" w:rsidP="00467193">
            <w:pPr>
              <w:pStyle w:val="No-Dig-TableText"/>
            </w:pPr>
            <w:r>
              <w:t>1,000</w:t>
            </w:r>
          </w:p>
        </w:tc>
        <w:tc>
          <w:tcPr>
            <w:tcW w:w="1080" w:type="dxa"/>
            <w:shd w:val="clear" w:color="auto" w:fill="auto"/>
          </w:tcPr>
          <w:p w14:paraId="30D39F93" w14:textId="77777777" w:rsidR="00535B6C" w:rsidRDefault="00535B6C" w:rsidP="00467193">
            <w:pPr>
              <w:pStyle w:val="No-Dig-TableText"/>
            </w:pPr>
            <w:r>
              <w:t>48</w:t>
            </w:r>
          </w:p>
        </w:tc>
        <w:tc>
          <w:tcPr>
            <w:tcW w:w="1621" w:type="dxa"/>
            <w:shd w:val="clear" w:color="auto" w:fill="auto"/>
          </w:tcPr>
          <w:p w14:paraId="419D88AB" w14:textId="77777777" w:rsidR="00535B6C" w:rsidRDefault="00535B6C" w:rsidP="00467193">
            <w:pPr>
              <w:pStyle w:val="No-Dig-TableText"/>
            </w:pPr>
            <w:r>
              <w:t>0</w:t>
            </w:r>
          </w:p>
        </w:tc>
      </w:tr>
      <w:tr w:rsidR="00535B6C" w14:paraId="4AC709D1" w14:textId="77777777" w:rsidTr="00535B6C">
        <w:tc>
          <w:tcPr>
            <w:tcW w:w="2245" w:type="dxa"/>
            <w:shd w:val="clear" w:color="auto" w:fill="auto"/>
            <w:vAlign w:val="center"/>
          </w:tcPr>
          <w:p w14:paraId="77E60FC9" w14:textId="77777777" w:rsidR="00535B6C" w:rsidRPr="00590CC0" w:rsidRDefault="00535B6C" w:rsidP="00467193">
            <w:pPr>
              <w:pStyle w:val="No-Dig-TableText-Column1"/>
            </w:pPr>
            <w:r w:rsidRPr="00590CC0">
              <w:t>Dense Sand</w:t>
            </w:r>
          </w:p>
        </w:tc>
        <w:tc>
          <w:tcPr>
            <w:tcW w:w="1440" w:type="dxa"/>
            <w:shd w:val="clear" w:color="auto" w:fill="auto"/>
          </w:tcPr>
          <w:p w14:paraId="4FF89631" w14:textId="77777777" w:rsidR="00535B6C" w:rsidRDefault="00535B6C" w:rsidP="00467193">
            <w:pPr>
              <w:pStyle w:val="No-Dig-TableText"/>
            </w:pPr>
            <w:r>
              <w:t>125</w:t>
            </w:r>
          </w:p>
        </w:tc>
        <w:tc>
          <w:tcPr>
            <w:tcW w:w="1442" w:type="dxa"/>
            <w:shd w:val="clear" w:color="auto" w:fill="auto"/>
            <w:vAlign w:val="center"/>
          </w:tcPr>
          <w:p w14:paraId="0EA6BF87" w14:textId="77777777" w:rsidR="00535B6C" w:rsidRDefault="00535B6C" w:rsidP="00467193">
            <w:pPr>
              <w:pStyle w:val="No-Dig-TableText"/>
            </w:pPr>
            <w:r>
              <w:t>2,000</w:t>
            </w:r>
          </w:p>
        </w:tc>
        <w:tc>
          <w:tcPr>
            <w:tcW w:w="1168" w:type="dxa"/>
            <w:shd w:val="clear" w:color="auto" w:fill="auto"/>
            <w:vAlign w:val="center"/>
          </w:tcPr>
          <w:p w14:paraId="2E0E5CD6" w14:textId="77777777" w:rsidR="00535B6C" w:rsidRDefault="00535B6C" w:rsidP="00467193">
            <w:pPr>
              <w:pStyle w:val="No-Dig-TableText"/>
            </w:pPr>
            <w:r>
              <w:t>0</w:t>
            </w:r>
          </w:p>
        </w:tc>
        <w:tc>
          <w:tcPr>
            <w:tcW w:w="1080" w:type="dxa"/>
            <w:shd w:val="clear" w:color="auto" w:fill="auto"/>
          </w:tcPr>
          <w:p w14:paraId="780C3975" w14:textId="77777777" w:rsidR="00535B6C" w:rsidRDefault="00535B6C" w:rsidP="00467193">
            <w:pPr>
              <w:pStyle w:val="No-Dig-TableText"/>
            </w:pPr>
            <w:r>
              <w:t>0</w:t>
            </w:r>
          </w:p>
        </w:tc>
        <w:tc>
          <w:tcPr>
            <w:tcW w:w="1621" w:type="dxa"/>
            <w:shd w:val="clear" w:color="auto" w:fill="auto"/>
          </w:tcPr>
          <w:p w14:paraId="080534CB" w14:textId="77777777" w:rsidR="00535B6C" w:rsidRDefault="00535B6C" w:rsidP="00467193">
            <w:pPr>
              <w:pStyle w:val="No-Dig-TableText"/>
            </w:pPr>
            <w:r>
              <w:t>32</w:t>
            </w:r>
          </w:p>
        </w:tc>
      </w:tr>
      <w:tr w:rsidR="00535B6C" w14:paraId="71257950" w14:textId="77777777" w:rsidTr="00535B6C">
        <w:tc>
          <w:tcPr>
            <w:tcW w:w="2245" w:type="dxa"/>
            <w:shd w:val="clear" w:color="auto" w:fill="auto"/>
            <w:vAlign w:val="center"/>
          </w:tcPr>
          <w:p w14:paraId="50D067FF" w14:textId="77777777" w:rsidR="00535B6C" w:rsidRPr="00590CC0" w:rsidRDefault="00535B6C" w:rsidP="00467193">
            <w:pPr>
              <w:pStyle w:val="No-Dig-TableText-Column1"/>
            </w:pPr>
            <w:r w:rsidRPr="00590CC0">
              <w:t>Very Stiff Clay</w:t>
            </w:r>
          </w:p>
        </w:tc>
        <w:tc>
          <w:tcPr>
            <w:tcW w:w="1440" w:type="dxa"/>
            <w:shd w:val="clear" w:color="auto" w:fill="auto"/>
            <w:vAlign w:val="center"/>
          </w:tcPr>
          <w:p w14:paraId="66329001" w14:textId="77777777" w:rsidR="00535B6C" w:rsidRDefault="00535B6C" w:rsidP="00467193">
            <w:pPr>
              <w:pStyle w:val="No-Dig-TableText"/>
            </w:pPr>
            <w:r>
              <w:t>125</w:t>
            </w:r>
          </w:p>
        </w:tc>
        <w:tc>
          <w:tcPr>
            <w:tcW w:w="1442" w:type="dxa"/>
            <w:shd w:val="clear" w:color="auto" w:fill="auto"/>
          </w:tcPr>
          <w:p w14:paraId="3CCB658F" w14:textId="77777777" w:rsidR="00535B6C" w:rsidRDefault="00535B6C" w:rsidP="00467193">
            <w:pPr>
              <w:pStyle w:val="No-Dig-TableText"/>
            </w:pPr>
            <w:r>
              <w:t>2,000</w:t>
            </w:r>
          </w:p>
        </w:tc>
        <w:tc>
          <w:tcPr>
            <w:tcW w:w="1168" w:type="dxa"/>
            <w:shd w:val="clear" w:color="auto" w:fill="auto"/>
          </w:tcPr>
          <w:p w14:paraId="6203E7B4" w14:textId="77777777" w:rsidR="00535B6C" w:rsidRDefault="00535B6C" w:rsidP="00467193">
            <w:pPr>
              <w:pStyle w:val="No-Dig-TableText"/>
            </w:pPr>
            <w:r>
              <w:t>2,000</w:t>
            </w:r>
          </w:p>
        </w:tc>
        <w:tc>
          <w:tcPr>
            <w:tcW w:w="1080" w:type="dxa"/>
            <w:shd w:val="clear" w:color="auto" w:fill="auto"/>
            <w:vAlign w:val="center"/>
          </w:tcPr>
          <w:p w14:paraId="4ADCCC8A" w14:textId="77777777" w:rsidR="00535B6C" w:rsidRDefault="00535B6C" w:rsidP="00467193">
            <w:pPr>
              <w:pStyle w:val="No-Dig-TableText"/>
            </w:pPr>
            <w:r>
              <w:t>96</w:t>
            </w:r>
          </w:p>
        </w:tc>
        <w:tc>
          <w:tcPr>
            <w:tcW w:w="1621" w:type="dxa"/>
            <w:shd w:val="clear" w:color="auto" w:fill="auto"/>
          </w:tcPr>
          <w:p w14:paraId="139FB668" w14:textId="77777777" w:rsidR="00535B6C" w:rsidRDefault="00535B6C" w:rsidP="00467193">
            <w:pPr>
              <w:pStyle w:val="No-Dig-TableText"/>
            </w:pPr>
            <w:r>
              <w:t>0</w:t>
            </w:r>
          </w:p>
        </w:tc>
      </w:tr>
    </w:tbl>
    <w:bookmarkEnd w:id="9"/>
    <w:p w14:paraId="45ABE17B" w14:textId="77777777" w:rsidR="0092099A" w:rsidRPr="0092099A" w:rsidRDefault="007D2CA6" w:rsidP="00AD4509">
      <w:pPr>
        <w:pStyle w:val="No-Dig-Heading2-Numbered"/>
      </w:pPr>
      <w:r>
        <w:t>Heading</w:t>
      </w:r>
      <w:r w:rsidR="00DE2C29">
        <w:t xml:space="preserve"> </w:t>
      </w:r>
      <w:r w:rsidR="00700FCD">
        <w:t xml:space="preserve">Level </w:t>
      </w:r>
      <w:r w:rsidR="00DE2C29">
        <w:t xml:space="preserve">2 </w:t>
      </w:r>
      <w:r w:rsidR="00AB1718">
        <w:t>–</w:t>
      </w:r>
      <w:r w:rsidR="00DE2C29">
        <w:t xml:space="preserve"> </w:t>
      </w:r>
      <w:r w:rsidR="00AB1718">
        <w:t>Figures, Graphs, Photos, and Illustrations</w:t>
      </w:r>
    </w:p>
    <w:p w14:paraId="6DF6096B" w14:textId="77777777" w:rsidR="00AB1718" w:rsidRDefault="00A633F6" w:rsidP="00006D78">
      <w:pPr>
        <w:pStyle w:val="No-Dig-PaperBodyText"/>
      </w:pPr>
      <w:r>
        <w:rPr>
          <w:noProof/>
        </w:rPr>
        <mc:AlternateContent>
          <mc:Choice Requires="wpg">
            <w:drawing>
              <wp:anchor distT="182880" distB="182880" distL="182880" distR="182880" simplePos="0" relativeHeight="251678720" behindDoc="0" locked="0" layoutInCell="1" allowOverlap="1" wp14:anchorId="7F46BD04" wp14:editId="57CE35FE">
                <wp:simplePos x="0" y="0"/>
                <wp:positionH relativeFrom="column">
                  <wp:posOffset>3415030</wp:posOffset>
                </wp:positionH>
                <wp:positionV relativeFrom="paragraph">
                  <wp:posOffset>377190</wp:posOffset>
                </wp:positionV>
                <wp:extent cx="2340610" cy="1666875"/>
                <wp:effectExtent l="0" t="0" r="0" b="0"/>
                <wp:wrapSquare wrapText="bothSides"/>
                <wp:docPr id="4" name="Group 4"/>
                <wp:cNvGraphicFramePr/>
                <a:graphic xmlns:a="http://schemas.openxmlformats.org/drawingml/2006/main">
                  <a:graphicData uri="http://schemas.microsoft.com/office/word/2010/wordprocessingGroup">
                    <wpg:wgp>
                      <wpg:cNvGrpSpPr/>
                      <wpg:grpSpPr>
                        <a:xfrm>
                          <a:off x="0" y="0"/>
                          <a:ext cx="2340610" cy="1666875"/>
                          <a:chOff x="0" y="0"/>
                          <a:chExt cx="2339340" cy="1667823"/>
                        </a:xfrm>
                      </wpg:grpSpPr>
                      <pic:pic xmlns:pic="http://schemas.openxmlformats.org/drawingml/2006/picture">
                        <pic:nvPicPr>
                          <pic:cNvPr id="2" name="Picture 2"/>
                          <pic:cNvPicPr>
                            <a:picLocks noChangeAspect="1"/>
                          </pic:cNvPicPr>
                        </pic:nvPicPr>
                        <pic:blipFill>
                          <a:blip r:embed="rId11" cstate="print">
                            <a:extLst>
                              <a:ext uri="{28A0092B-C50C-407E-A947-70E740481C1C}">
                                <a14:useLocalDpi xmlns:a14="http://schemas.microsoft.com/office/drawing/2010/main" val="0"/>
                              </a:ext>
                            </a:extLst>
                          </a:blip>
                          <a:srcRect/>
                          <a:stretch/>
                        </pic:blipFill>
                        <pic:spPr>
                          <a:xfrm>
                            <a:off x="0" y="0"/>
                            <a:ext cx="2339340" cy="1315720"/>
                          </a:xfrm>
                          <a:prstGeom prst="rect">
                            <a:avLst/>
                          </a:prstGeom>
                        </pic:spPr>
                      </pic:pic>
                      <wps:wsp>
                        <wps:cNvPr id="3" name="Text Box 3"/>
                        <wps:cNvSpPr txBox="1"/>
                        <wps:spPr>
                          <a:xfrm>
                            <a:off x="0" y="1374020"/>
                            <a:ext cx="2339340" cy="293803"/>
                          </a:xfrm>
                          <a:prstGeom prst="rect">
                            <a:avLst/>
                          </a:prstGeom>
                          <a:solidFill>
                            <a:prstClr val="white"/>
                          </a:solidFill>
                          <a:ln>
                            <a:noFill/>
                          </a:ln>
                        </wps:spPr>
                        <wps:txbx>
                          <w:txbxContent>
                            <w:p w14:paraId="659EB0C5" w14:textId="77777777" w:rsidR="00935068" w:rsidRPr="00995386" w:rsidRDefault="00935068" w:rsidP="00935068">
                              <w:pPr>
                                <w:pStyle w:val="Caption"/>
                                <w:rPr>
                                  <w:i/>
                                  <w:iCs/>
                                  <w:noProof/>
                                </w:rPr>
                              </w:pPr>
                              <w:r w:rsidRPr="00995386">
                                <w:t xml:space="preserve">Figure </w:t>
                              </w:r>
                              <w:r>
                                <w:t>1</w:t>
                              </w:r>
                              <w:r w:rsidRPr="00995386">
                                <w:t xml:space="preserve">. </w:t>
                              </w:r>
                              <w:r>
                                <w:t>Small Figure with Flow Around Text</w:t>
                              </w:r>
                              <w:r w:rsidR="009108F5">
                                <w:t xml:space="preserve"> Wrapping</w:t>
                              </w:r>
                            </w:p>
                            <w:p w14:paraId="13F0515B" w14:textId="77777777" w:rsidR="00935068" w:rsidRPr="00585F89" w:rsidRDefault="00935068" w:rsidP="00935068">
                              <w:pPr>
                                <w:pStyle w:val="Caption"/>
                                <w:rPr>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F46BD04" id="Group 4" o:spid="_x0000_s1026" style="position:absolute;left:0;text-align:left;margin-left:268.9pt;margin-top:29.7pt;width:184.3pt;height:131.25pt;z-index:251678720;mso-wrap-distance-left:14.4pt;mso-wrap-distance-top:14.4pt;mso-wrap-distance-right:14.4pt;mso-wrap-distance-bottom:14.4pt;mso-width-relative:margin;mso-height-relative:margin" coordsize="23393,166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width:23393;height:131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">
                  <v:imagedata r:id="rId12" o:title=""/>
                </v:shape>
                <v:shapetype id="_x0000_t202" coordsize="21600,21600" o:spt="202" path="m,l,21600r21600,l21600,xe">
                  <v:stroke joinstyle="miter"/>
                  <v:path gradientshapeok="t" o:connecttype="rect"/>
                </v:shapetype>
                <v:shape id="Text Box 3" o:spid="_x0000_s1028" type="#_x0000_t202" style="position:absolute;top:13740;width:23393;height:29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" stroked="f">
                  <v:textbox inset="0,0,0,0">
                    <w:txbxContent>
                      <w:p w14:paraId="659EB0C5" w14:textId="77777777" w:rsidR="00935068" w:rsidRPr="00995386" w:rsidRDefault="00935068" w:rsidP="00935068">
                        <w:pPr>
                          <w:pStyle w:val="Caption"/>
                          <w:rPr>
                            <w:i/>
                            <w:iCs/>
                            <w:noProof/>
                          </w:rPr>
                        </w:pPr>
                        <w:r w:rsidRPr="00995386">
                          <w:t xml:space="preserve">Figure </w:t>
                        </w:r>
                        <w:r>
                          <w:t>1</w:t>
                        </w:r>
                        <w:r w:rsidRPr="00995386">
                          <w:t xml:space="preserve">. </w:t>
                        </w:r>
                        <w:r>
                          <w:t>Small Figure with Flow Around Text</w:t>
                        </w:r>
                        <w:r w:rsidR="009108F5">
                          <w:t xml:space="preserve"> Wrapping</w:t>
                        </w:r>
                      </w:p>
                      <w:p w14:paraId="13F0515B" w14:textId="77777777" w:rsidR="00935068" w:rsidRPr="00585F89" w:rsidRDefault="00935068" w:rsidP="00935068">
                        <w:pPr>
                          <w:pStyle w:val="Caption"/>
                          <w:rPr>
                            <w:noProof/>
                          </w:rPr>
                        </w:pPr>
                      </w:p>
                    </w:txbxContent>
                  </v:textbox>
                </v:shape>
                <w10:wrap type="square"/>
              </v:group>
            </w:pict>
          </mc:Fallback>
        </mc:AlternateContent>
      </w:r>
      <w:r w:rsidR="007373A5">
        <w:t>Figures, graphs, photos, and illustrations (figures) should be formatted consistently with a grouped caption that moves with the figure.  Figures that are full</w:t>
      </w:r>
      <w:r w:rsidR="009108F5">
        <w:t xml:space="preserve"> </w:t>
      </w:r>
      <w:r w:rsidR="007373A5">
        <w:t xml:space="preserve">width should be formatted with Top and Bottom layout in the Text Wrap button in the Picture Format ribbon.  </w:t>
      </w:r>
      <w:r w:rsidR="00FD22AD">
        <w:t xml:space="preserve">This ribbon only appears when a figure is selected.  </w:t>
      </w:r>
    </w:p>
    <w:p w14:paraId="12D430A1" w14:textId="77777777" w:rsidR="007373A5" w:rsidRPr="00535B6C" w:rsidRDefault="007373A5" w:rsidP="00006D78">
      <w:pPr>
        <w:pStyle w:val="No-Dig-PaperBodyText"/>
      </w:pPr>
      <w:r>
        <w:t xml:space="preserve">If the figure is not full-width and you want the text to flow around the figure, select the Tight or Square </w:t>
      </w:r>
      <w:r w:rsidR="00FD22AD">
        <w:t xml:space="preserve">layout in the Text Wrap button in the Picture Format ribbon.  </w:t>
      </w:r>
      <w:r w:rsidR="009108F5">
        <w:t xml:space="preserve">Adjust the distance to text buffer in the More Layout Options in the Text Wrap button so the text flows properly. </w:t>
      </w:r>
    </w:p>
    <w:p w14:paraId="715A538C" w14:textId="77777777" w:rsidR="00006D78" w:rsidRPr="00535B6C" w:rsidRDefault="00AB1718" w:rsidP="00A633F6">
      <w:r>
        <w:rPr>
          <w:noProof/>
        </w:rPr>
        <w:lastRenderedPageBreak/>
        <mc:AlternateContent>
          <mc:Choice Requires="wpg">
            <w:drawing>
              <wp:anchor distT="182880" distB="182880" distL="114300" distR="114300" simplePos="0" relativeHeight="251673600" behindDoc="0" locked="0" layoutInCell="1" allowOverlap="1" wp14:anchorId="1CFA2EB6" wp14:editId="44DEC300">
                <wp:simplePos x="0" y="0"/>
                <wp:positionH relativeFrom="column">
                  <wp:posOffset>180340</wp:posOffset>
                </wp:positionH>
                <wp:positionV relativeFrom="page">
                  <wp:posOffset>1285240</wp:posOffset>
                </wp:positionV>
                <wp:extent cx="5732780" cy="3328670"/>
                <wp:effectExtent l="0" t="0" r="0" b="0"/>
                <wp:wrapTopAndBottom/>
                <wp:docPr id="21" name="Group 21"/>
                <wp:cNvGraphicFramePr/>
                <a:graphic xmlns:a="http://schemas.openxmlformats.org/drawingml/2006/main">
                  <a:graphicData uri="http://schemas.microsoft.com/office/word/2010/wordprocessingGroup">
                    <wpg:wgp>
                      <wpg:cNvGrpSpPr/>
                      <wpg:grpSpPr>
                        <a:xfrm>
                          <a:off x="0" y="0"/>
                          <a:ext cx="5732780" cy="3328670"/>
                          <a:chOff x="0" y="604780"/>
                          <a:chExt cx="5732145" cy="3164626"/>
                        </a:xfrm>
                      </wpg:grpSpPr>
                      <pic:pic xmlns:pic="http://schemas.openxmlformats.org/drawingml/2006/picture">
                        <pic:nvPicPr>
                          <pic:cNvPr id="17" name="Picture 17"/>
                          <pic:cNvPicPr>
                            <a:picLocks noChangeAspect="1"/>
                          </pic:cNvPicPr>
                        </pic:nvPicPr>
                        <pic:blipFill>
                          <a:blip r:embed="rId13" cstate="print">
                            <a:extLst>
                              <a:ext uri="{28A0092B-C50C-407E-A947-70E740481C1C}">
                                <a14:useLocalDpi xmlns:a14="http://schemas.microsoft.com/office/drawing/2010/main" val="0"/>
                              </a:ext>
                            </a:extLst>
                          </a:blip>
                          <a:srcRect/>
                          <a:stretch/>
                        </pic:blipFill>
                        <pic:spPr>
                          <a:xfrm>
                            <a:off x="0" y="604780"/>
                            <a:ext cx="5732145" cy="2922384"/>
                          </a:xfrm>
                          <a:prstGeom prst="rect">
                            <a:avLst/>
                          </a:prstGeom>
                        </pic:spPr>
                      </pic:pic>
                      <wps:wsp>
                        <wps:cNvPr id="20" name="Text Box 20"/>
                        <wps:cNvSpPr txBox="1"/>
                        <wps:spPr>
                          <a:xfrm>
                            <a:off x="0" y="3614162"/>
                            <a:ext cx="5732145" cy="155244"/>
                          </a:xfrm>
                          <a:prstGeom prst="rect">
                            <a:avLst/>
                          </a:prstGeom>
                          <a:solidFill>
                            <a:prstClr val="white"/>
                          </a:solidFill>
                          <a:ln>
                            <a:noFill/>
                          </a:ln>
                        </wps:spPr>
                        <wps:txbx>
                          <w:txbxContent>
                            <w:p w14:paraId="61E16EB0" w14:textId="77777777" w:rsidR="00703864" w:rsidRPr="00995386" w:rsidRDefault="00703864" w:rsidP="0034284B">
                              <w:pPr>
                                <w:pStyle w:val="Caption"/>
                                <w:rPr>
                                  <w:i/>
                                  <w:iCs/>
                                  <w:noProof/>
                                </w:rPr>
                              </w:pPr>
                              <w:bookmarkStart w:id="10" w:name="_Hlk14357408"/>
                              <w:r w:rsidRPr="00995386">
                                <w:t xml:space="preserve">Figure </w:t>
                              </w:r>
                              <w:r w:rsidR="00935068">
                                <w:t>2</w:t>
                              </w:r>
                              <w:r w:rsidRPr="00995386">
                                <w:t xml:space="preserve">. </w:t>
                              </w:r>
                              <w:bookmarkEnd w:id="10"/>
                              <w:r w:rsidR="00935068">
                                <w:t>Large Full-Width Figure with Top and Bottom Text Wrapping</w:t>
                              </w:r>
                            </w:p>
                            <w:p w14:paraId="20602DE8" w14:textId="77777777" w:rsidR="00703864" w:rsidRPr="00585F89" w:rsidRDefault="00703864" w:rsidP="0034284B">
                              <w:pPr>
                                <w:pStyle w:val="Caption"/>
                                <w:rPr>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CFA2EB6" id="Group 21" o:spid="_x0000_s1029" style="position:absolute;margin-left:14.2pt;margin-top:101.2pt;width:451.4pt;height:262.1pt;z-index:251673600;mso-wrap-distance-top:14.4pt;mso-wrap-distance-bottom:14.4pt;mso-position-vertical-relative:page;mso-width-relative:margin;mso-height-relative:margin" coordorigin=",6047" coordsize="57321,316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">
                <v:shape id="Picture 17" o:spid="_x0000_s1030" type="#_x0000_t75" style="position:absolute;top:6047;width:57321;height:292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">
                  <v:imagedata r:id="rId14" o:title=""/>
                </v:shape>
                <v:shape id="Text Box 20" o:spid="_x0000_s1031" type="#_x0000_t202" style="position:absolute;top:36141;width:57321;height:1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" stroked="f">
                  <v:textbox inset="0,0,0,0">
                    <w:txbxContent>
                      <w:p w14:paraId="61E16EB0" w14:textId="77777777" w:rsidR="00703864" w:rsidRPr="00995386" w:rsidRDefault="00703864" w:rsidP="0034284B">
                        <w:pPr>
                          <w:pStyle w:val="Caption"/>
                          <w:rPr>
                            <w:i/>
                            <w:iCs/>
                            <w:noProof/>
                          </w:rPr>
                        </w:pPr>
                        <w:bookmarkStart w:id="11" w:name="_Hlk14357408"/>
                        <w:r w:rsidRPr="00995386">
                          <w:t xml:space="preserve">Figure </w:t>
                        </w:r>
                        <w:r w:rsidR="00935068">
                          <w:t>2</w:t>
                        </w:r>
                        <w:r w:rsidRPr="00995386">
                          <w:t xml:space="preserve">. </w:t>
                        </w:r>
                        <w:bookmarkEnd w:id="11"/>
                        <w:r w:rsidR="00935068">
                          <w:t>Large Full-Width Figure with Top and Bottom Text Wrapping</w:t>
                        </w:r>
                      </w:p>
                      <w:p w14:paraId="20602DE8" w14:textId="77777777" w:rsidR="00703864" w:rsidRPr="00585F89" w:rsidRDefault="00703864" w:rsidP="0034284B">
                        <w:pPr>
                          <w:pStyle w:val="Caption"/>
                          <w:rPr>
                            <w:noProof/>
                          </w:rPr>
                        </w:pPr>
                      </w:p>
                    </w:txbxContent>
                  </v:textbox>
                </v:shape>
                <w10:wrap type="topAndBottom" anchory="page"/>
              </v:group>
            </w:pict>
          </mc:Fallback>
        </mc:AlternateContent>
      </w:r>
    </w:p>
    <w:p w14:paraId="31441181" w14:textId="77777777" w:rsidR="0092099A" w:rsidRDefault="00935068" w:rsidP="00AD4509">
      <w:pPr>
        <w:pStyle w:val="No-Dig-Heading1-Numbered"/>
      </w:pPr>
      <w:r>
        <w:t xml:space="preserve">Heading </w:t>
      </w:r>
      <w:r w:rsidR="00A633F6">
        <w:t xml:space="preserve">Level </w:t>
      </w:r>
      <w:r>
        <w:t xml:space="preserve">1 - </w:t>
      </w:r>
      <w:r w:rsidR="0062129A">
        <w:t>conclusions</w:t>
      </w:r>
    </w:p>
    <w:p w14:paraId="1B604E38" w14:textId="77777777" w:rsidR="00B42C21" w:rsidRPr="009108F5" w:rsidRDefault="009108F5" w:rsidP="0062129A">
      <w:pPr>
        <w:pStyle w:val="No-Dig-PaperBodyText"/>
      </w:pPr>
      <w:bookmarkStart w:id="12" w:name="_Hlk14104327"/>
      <w:r w:rsidRPr="009108F5">
        <w:t xml:space="preserve">The purpose of this new </w:t>
      </w:r>
      <w:r>
        <w:t>paper template is to introduce some uniformity and consistency in No</w:t>
      </w:r>
      <w:r>
        <w:noBreakHyphen/>
        <w:t xml:space="preserve">Dig papers.  This is done by adding text styles to the typical formats used in papers.  Some adjustments to these are allowed as long as the overall look and feel of the paper is consistent with these built-in styles.  </w:t>
      </w:r>
    </w:p>
    <w:bookmarkEnd w:id="12"/>
    <w:p w14:paraId="58A57157" w14:textId="77777777" w:rsidR="00517656" w:rsidRDefault="00517656" w:rsidP="00AD4509">
      <w:pPr>
        <w:pStyle w:val="No-Dig-Heading1-Numbered"/>
      </w:pPr>
      <w:r>
        <w:t>R</w:t>
      </w:r>
      <w:r w:rsidR="0062129A">
        <w:t>eferences</w:t>
      </w:r>
    </w:p>
    <w:p w14:paraId="5DF9FCE2" w14:textId="77777777" w:rsidR="003F11D1" w:rsidRDefault="003F11D1" w:rsidP="0059161F">
      <w:pPr>
        <w:pStyle w:val="No-Dig-References"/>
      </w:pPr>
      <w:r>
        <w:t>Bennett, D., Wallin, K., (2008). Step-by-Step Evaluation of Hydrofracture Risks for HDD Projects, North American Society for Trenchless Technology (NASTT), 2008 No-Dig Conference, Dallas, Texas</w:t>
      </w:r>
    </w:p>
    <w:p w14:paraId="5A67419E" w14:textId="77777777" w:rsidR="00CD3D61" w:rsidRDefault="00B13C93" w:rsidP="0059161F">
      <w:pPr>
        <w:pStyle w:val="No-Dig-References"/>
      </w:pPr>
      <w:bookmarkStart w:id="13" w:name="_Hlk26101529"/>
      <w:r w:rsidRPr="00B13C93">
        <w:t>Bourgoyne</w:t>
      </w:r>
      <w:bookmarkEnd w:id="13"/>
      <w:r w:rsidRPr="00B13C93">
        <w:t>, A.T., et al.</w:t>
      </w:r>
      <w:r w:rsidR="00F86C95">
        <w:t xml:space="preserve"> (1991)</w:t>
      </w:r>
      <w:r w:rsidRPr="00B13C93">
        <w:t>, “</w:t>
      </w:r>
      <w:bookmarkStart w:id="14" w:name="_Hlk14328299"/>
      <w:r w:rsidRPr="00B13C93">
        <w:t>Applied Drilling Engineering</w:t>
      </w:r>
      <w:bookmarkEnd w:id="14"/>
      <w:r w:rsidRPr="00B13C93">
        <w:t>,” Society of Petroleum Engineers.</w:t>
      </w:r>
    </w:p>
    <w:p w14:paraId="464D2A3B" w14:textId="77777777" w:rsidR="006C4352" w:rsidRPr="006C4352" w:rsidRDefault="006C4352" w:rsidP="0059161F">
      <w:pPr>
        <w:pStyle w:val="No-Dig-References"/>
      </w:pPr>
      <w:r w:rsidRPr="00CD3D61">
        <w:t>Sparks,</w:t>
      </w:r>
      <w:r w:rsidR="00F86C95">
        <w:t xml:space="preserve"> </w:t>
      </w:r>
      <w:r>
        <w:t>A.E. et al</w:t>
      </w:r>
      <w:r w:rsidRPr="00CD3D61">
        <w:t>.</w:t>
      </w:r>
      <w:r>
        <w:t xml:space="preserve"> (2010). </w:t>
      </w:r>
      <w:r w:rsidRPr="00CD3D61">
        <w:t>Targeted HDD Design under Critical Structures to Reduce the Potential for Hydraulic Fracture</w:t>
      </w:r>
      <w:r>
        <w:t xml:space="preserve">, ASCE </w:t>
      </w:r>
      <w:r w:rsidRPr="00CD3D61">
        <w:t xml:space="preserve">Pipelines </w:t>
      </w:r>
      <w:r>
        <w:t xml:space="preserve">Conference </w:t>
      </w:r>
      <w:r w:rsidRPr="00CD3D61">
        <w:t>2010</w:t>
      </w:r>
      <w:r>
        <w:t>, Keystone, Colorado.</w:t>
      </w:r>
    </w:p>
    <w:p w14:paraId="1959FF7D" w14:textId="77777777" w:rsidR="00517656" w:rsidRDefault="00731715" w:rsidP="0059161F">
      <w:pPr>
        <w:pStyle w:val="No-Dig-References"/>
      </w:pPr>
      <w:r w:rsidRPr="00731715">
        <w:t xml:space="preserve">Staheli, et al., </w:t>
      </w:r>
      <w:r w:rsidR="007D23C7">
        <w:t>(</w:t>
      </w:r>
      <w:r w:rsidRPr="00731715">
        <w:t>1998</w:t>
      </w:r>
      <w:r w:rsidR="007D23C7">
        <w:t>)</w:t>
      </w:r>
      <w:r w:rsidRPr="00731715">
        <w:t>, Installation of Pipelines Beneath Levees Using Horizontal Directional Drilling, U.S. Army Corps of Engineers, Waterways Experiment Station, CPAR-98-1.</w:t>
      </w:r>
    </w:p>
    <w:p w14:paraId="2CAB2106" w14:textId="77777777" w:rsidR="00E44C9F" w:rsidRDefault="00731715" w:rsidP="0059161F">
      <w:pPr>
        <w:pStyle w:val="No-Dig-References"/>
      </w:pPr>
      <w:r w:rsidRPr="00731715">
        <w:t xml:space="preserve">United States Army Corps of Engineers, </w:t>
      </w:r>
      <w:r w:rsidR="007D23C7">
        <w:t xml:space="preserve">(2012). </w:t>
      </w:r>
      <w:r w:rsidRPr="00731715">
        <w:t xml:space="preserve">CELMN-ED-F, Guidelines for Permit Review, Installing Pipelines by Nearsurface Directional Drilling Under Levees, updated </w:t>
      </w:r>
      <w:r w:rsidR="00142C7B" w:rsidRPr="00731715">
        <w:t>July</w:t>
      </w:r>
      <w:r w:rsidRPr="00731715">
        <w:t xml:space="preserve"> 2012.</w:t>
      </w:r>
      <w:bookmarkEnd w:id="1"/>
    </w:p>
    <w:p w14:paraId="3C1EA903" w14:textId="77777777" w:rsidR="00234160" w:rsidRDefault="00234160" w:rsidP="0059161F">
      <w:pPr>
        <w:pStyle w:val="No-Dig-References"/>
      </w:pPr>
    </w:p>
    <w:sectPr w:rsidR="00234160" w:rsidSect="007D2CA6">
      <w:footerReference w:type="default" r:id="rId15"/>
      <w:headerReference w:type="first" r:id="rId16"/>
      <w:pgSz w:w="11907" w:h="16839"/>
      <w:pgMar w:top="1440" w:right="1440" w:bottom="1440" w:left="1440" w:header="720" w:footer="72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4BF3A2" w14:textId="77777777" w:rsidR="008A5135" w:rsidRDefault="008A5135">
      <w:r>
        <w:separator/>
      </w:r>
    </w:p>
    <w:p w14:paraId="4ECE8822" w14:textId="77777777" w:rsidR="008A5135" w:rsidRDefault="008A5135"/>
  </w:endnote>
  <w:endnote w:type="continuationSeparator" w:id="0">
    <w:p w14:paraId="6F99BE80" w14:textId="77777777" w:rsidR="008A5135" w:rsidRDefault="008A5135">
      <w:r>
        <w:continuationSeparator/>
      </w:r>
    </w:p>
    <w:p w14:paraId="782E31DA" w14:textId="77777777" w:rsidR="008A5135" w:rsidRDefault="008A513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09625476"/>
      <w:docPartObj>
        <w:docPartGallery w:val="Page Numbers (Bottom of Page)"/>
        <w:docPartUnique/>
      </w:docPartObj>
    </w:sdtPr>
    <w:sdtEndPr>
      <w:rPr>
        <w:noProof/>
      </w:rPr>
    </w:sdtEndPr>
    <w:sdtContent>
      <w:p w14:paraId="43EF768B" w14:textId="4854E455" w:rsidR="00100BB6" w:rsidRDefault="00100BB6">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25A07FA" w14:textId="77777777" w:rsidR="00703864" w:rsidRPr="00100BB6" w:rsidRDefault="00703864" w:rsidP="00100BB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57FCFC" w14:textId="77777777" w:rsidR="008A5135" w:rsidRDefault="008A5135">
      <w:r>
        <w:separator/>
      </w:r>
    </w:p>
    <w:p w14:paraId="48911588" w14:textId="77777777" w:rsidR="008A5135" w:rsidRDefault="008A5135"/>
  </w:footnote>
  <w:footnote w:type="continuationSeparator" w:id="0">
    <w:p w14:paraId="24558595" w14:textId="77777777" w:rsidR="008A5135" w:rsidRDefault="008A5135">
      <w:r>
        <w:continuationSeparator/>
      </w:r>
    </w:p>
    <w:p w14:paraId="7FF25CCC" w14:textId="77777777" w:rsidR="008A5135" w:rsidRDefault="008A513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366A71" w14:textId="19352262" w:rsidR="008D0F02" w:rsidRDefault="00301879" w:rsidP="00301879">
    <w:pPr>
      <w:pStyle w:val="Header"/>
      <w:jc w:val="center"/>
    </w:pPr>
    <w:r>
      <w:rPr>
        <w:noProof/>
      </w:rPr>
      <w:drawing>
        <wp:anchor distT="0" distB="0" distL="114300" distR="114300" simplePos="0" relativeHeight="251658240" behindDoc="0" locked="0" layoutInCell="1" allowOverlap="1" wp14:anchorId="2674BE5A" wp14:editId="2C9312C5">
          <wp:simplePos x="0" y="0"/>
          <wp:positionH relativeFrom="margin">
            <wp:align>center</wp:align>
          </wp:positionH>
          <wp:positionV relativeFrom="paragraph">
            <wp:posOffset>-247650</wp:posOffset>
          </wp:positionV>
          <wp:extent cx="2197100" cy="1450975"/>
          <wp:effectExtent l="0" t="0" r="0" b="0"/>
          <wp:wrapNone/>
          <wp:docPr id="453604200" name="Picture 3" descr="A logo for a canada day&#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604200" name="Picture 3" descr="A logo for a canada day&#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2197100" cy="1450975"/>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188C2DCA"/>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C53E8438"/>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44FA7992"/>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AB16E6D4"/>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3D30D90A"/>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5B96E0DA"/>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B3FC73C6"/>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C8D2C4D6"/>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C48493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D7CCEC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D21228E"/>
    <w:multiLevelType w:val="hybridMultilevel"/>
    <w:tmpl w:val="196C85D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2EA6583B"/>
    <w:multiLevelType w:val="multilevel"/>
    <w:tmpl w:val="266E8BFA"/>
    <w:lvl w:ilvl="0">
      <w:start w:val="1"/>
      <w:numFmt w:val="decimal"/>
      <w:pStyle w:val="No-Dig-Heading1-Numbered"/>
      <w:lvlText w:val="%1.0"/>
      <w:lvlJc w:val="left"/>
      <w:pPr>
        <w:ind w:left="0" w:firstLine="0"/>
      </w:pPr>
      <w:rPr>
        <w:rFonts w:hint="default"/>
      </w:rPr>
    </w:lvl>
    <w:lvl w:ilvl="1">
      <w:start w:val="1"/>
      <w:numFmt w:val="decimal"/>
      <w:pStyle w:val="No-Dig-Heading2-Numbered"/>
      <w:lvlText w:val="%1.%2"/>
      <w:lvlJc w:val="left"/>
      <w:pPr>
        <w:ind w:left="0" w:firstLine="0"/>
      </w:pPr>
      <w:rPr>
        <w:rFonts w:hint="default"/>
      </w:rPr>
    </w:lvl>
    <w:lvl w:ilvl="2">
      <w:start w:val="1"/>
      <w:numFmt w:val="decimal"/>
      <w:lvlRestart w:val="1"/>
      <w:pStyle w:val="No-Dig-Heading3-Numbered"/>
      <w:lvlText w:val="%1.%2.%3"/>
      <w:lvlJc w:val="left"/>
      <w:pPr>
        <w:ind w:left="0" w:firstLine="0"/>
      </w:pPr>
      <w:rPr>
        <w:rFonts w:hint="default"/>
      </w:rPr>
    </w:lvl>
    <w:lvl w:ilvl="3">
      <w:start w:val="1"/>
      <w:numFmt w:val="decimal"/>
      <w:pStyle w:val="No-Dig-Heading4-Numbered"/>
      <w:lvlText w:val="%1.%2.%3.%4"/>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2" w15:restartNumberingAfterBreak="0">
    <w:nsid w:val="397C06C7"/>
    <w:multiLevelType w:val="hybridMultilevel"/>
    <w:tmpl w:val="8578D3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1E953D7"/>
    <w:multiLevelType w:val="multilevel"/>
    <w:tmpl w:val="230A88E2"/>
    <w:lvl w:ilvl="0">
      <w:start w:val="1"/>
      <w:numFmt w:val="decimal"/>
      <w:lvlText w:val="%1"/>
      <w:lvlJc w:val="left"/>
      <w:pPr>
        <w:ind w:left="432" w:hanging="432"/>
      </w:pPr>
      <w:rPr>
        <w:rFonts w:hint="default"/>
      </w:rPr>
    </w:lvl>
    <w:lvl w:ilvl="1">
      <w:start w:val="1"/>
      <w:numFmt w:val="decimal"/>
      <w:lvlText w:val="%1.%2"/>
      <w:lvlJc w:val="left"/>
      <w:pPr>
        <w:ind w:left="0" w:firstLine="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4" w15:restartNumberingAfterBreak="0">
    <w:nsid w:val="46EF0407"/>
    <w:multiLevelType w:val="hybridMultilevel"/>
    <w:tmpl w:val="4B764C9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30D2408"/>
    <w:multiLevelType w:val="hybridMultilevel"/>
    <w:tmpl w:val="196C85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0500C7A"/>
    <w:multiLevelType w:val="hybridMultilevel"/>
    <w:tmpl w:val="D0B8DF36"/>
    <w:lvl w:ilvl="0" w:tplc="881066FE">
      <w:start w:val="1"/>
      <w:numFmt w:val="decimal"/>
      <w:pStyle w:val="No-Dig-List1"/>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468861274">
    <w:abstractNumId w:val="14"/>
  </w:num>
  <w:num w:numId="2" w16cid:durableId="1752046776">
    <w:abstractNumId w:val="13"/>
  </w:num>
  <w:num w:numId="3" w16cid:durableId="109058406">
    <w:abstractNumId w:val="11"/>
  </w:num>
  <w:num w:numId="4" w16cid:durableId="1192377143">
    <w:abstractNumId w:val="15"/>
  </w:num>
  <w:num w:numId="5" w16cid:durableId="2094548351">
    <w:abstractNumId w:val="12"/>
  </w:num>
  <w:num w:numId="6" w16cid:durableId="459618543">
    <w:abstractNumId w:val="10"/>
  </w:num>
  <w:num w:numId="7" w16cid:durableId="1929655783">
    <w:abstractNumId w:val="0"/>
  </w:num>
  <w:num w:numId="8" w16cid:durableId="751121088">
    <w:abstractNumId w:val="1"/>
  </w:num>
  <w:num w:numId="9" w16cid:durableId="738555574">
    <w:abstractNumId w:val="2"/>
  </w:num>
  <w:num w:numId="10" w16cid:durableId="804659405">
    <w:abstractNumId w:val="3"/>
  </w:num>
  <w:num w:numId="11" w16cid:durableId="2107261484">
    <w:abstractNumId w:val="8"/>
  </w:num>
  <w:num w:numId="12" w16cid:durableId="459807184">
    <w:abstractNumId w:val="4"/>
  </w:num>
  <w:num w:numId="13" w16cid:durableId="1246039929">
    <w:abstractNumId w:val="5"/>
  </w:num>
  <w:num w:numId="14" w16cid:durableId="1397432551">
    <w:abstractNumId w:val="6"/>
  </w:num>
  <w:num w:numId="15" w16cid:durableId="597563274">
    <w:abstractNumId w:val="7"/>
  </w:num>
  <w:num w:numId="16" w16cid:durableId="1494878620">
    <w:abstractNumId w:val="9"/>
  </w:num>
  <w:num w:numId="17" w16cid:durableId="433986191">
    <w:abstractNumId w:val="16"/>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hyphenationZone w:val="283"/>
  <w:drawingGridHorizontalSpacing w:val="0"/>
  <w:drawingGridVerticalSpacing w:val="360"/>
  <w:displayHorizontalDrawingGridEvery w:val="0"/>
  <w:displayVerticalDrawingGridEvery w:val="0"/>
  <w:characterSpacingControl w:val="doNotCompress"/>
  <w:hdrShapeDefaults>
    <o:shapedefaults v:ext="edit" spidmax="2050" fillcolor="#9cbee0" strokecolor="#739cc3">
      <v:fill color="#9cbee0" color2="#bbd5f0" type="gradient">
        <o:fill v:ext="view" type="gradientUnscaled"/>
      </v:fill>
      <v:stroke color="#739cc3" weight="1.25pt" miterlimit="2"/>
    </o:shapedefaults>
  </w:hdrShapeDefaults>
  <w:footnotePr>
    <w:footnote w:id="-1"/>
    <w:footnote w:id="0"/>
  </w:footnotePr>
  <w:endnotePr>
    <w:endnote w:id="-1"/>
    <w:endnote w:id="0"/>
  </w:endnotePr>
  <w:compat>
    <w:spaceForUL/>
    <w:doNotLeaveBackslashAlone/>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0BB6"/>
    <w:rsid w:val="00004698"/>
    <w:rsid w:val="000050C3"/>
    <w:rsid w:val="00006D78"/>
    <w:rsid w:val="00023084"/>
    <w:rsid w:val="000231B5"/>
    <w:rsid w:val="00025255"/>
    <w:rsid w:val="0003091D"/>
    <w:rsid w:val="000518AA"/>
    <w:rsid w:val="00054578"/>
    <w:rsid w:val="000644B4"/>
    <w:rsid w:val="00067F08"/>
    <w:rsid w:val="00071723"/>
    <w:rsid w:val="0007181F"/>
    <w:rsid w:val="0007396D"/>
    <w:rsid w:val="0008477B"/>
    <w:rsid w:val="000A5EC4"/>
    <w:rsid w:val="000A76E1"/>
    <w:rsid w:val="000C246F"/>
    <w:rsid w:val="000D0563"/>
    <w:rsid w:val="000E2B9D"/>
    <w:rsid w:val="000F6365"/>
    <w:rsid w:val="00100BB6"/>
    <w:rsid w:val="00100E87"/>
    <w:rsid w:val="00100FB2"/>
    <w:rsid w:val="00102981"/>
    <w:rsid w:val="00104A26"/>
    <w:rsid w:val="0010670E"/>
    <w:rsid w:val="0010702B"/>
    <w:rsid w:val="00107BBA"/>
    <w:rsid w:val="0011089F"/>
    <w:rsid w:val="00122423"/>
    <w:rsid w:val="00134EA5"/>
    <w:rsid w:val="0014256D"/>
    <w:rsid w:val="00142C7B"/>
    <w:rsid w:val="001438FE"/>
    <w:rsid w:val="0014395C"/>
    <w:rsid w:val="001556A9"/>
    <w:rsid w:val="001630A8"/>
    <w:rsid w:val="00164E94"/>
    <w:rsid w:val="00172A27"/>
    <w:rsid w:val="0017561A"/>
    <w:rsid w:val="0019713F"/>
    <w:rsid w:val="001A00DE"/>
    <w:rsid w:val="001A128A"/>
    <w:rsid w:val="001B5DFA"/>
    <w:rsid w:val="001C1ECA"/>
    <w:rsid w:val="001C2C1E"/>
    <w:rsid w:val="001C5331"/>
    <w:rsid w:val="001D4AE1"/>
    <w:rsid w:val="001E4602"/>
    <w:rsid w:val="001F5312"/>
    <w:rsid w:val="001F6A3E"/>
    <w:rsid w:val="002135D4"/>
    <w:rsid w:val="002168F8"/>
    <w:rsid w:val="00217C59"/>
    <w:rsid w:val="00220A06"/>
    <w:rsid w:val="002308D4"/>
    <w:rsid w:val="00230A4F"/>
    <w:rsid w:val="00234160"/>
    <w:rsid w:val="00245A55"/>
    <w:rsid w:val="002517F6"/>
    <w:rsid w:val="0025366A"/>
    <w:rsid w:val="0025629C"/>
    <w:rsid w:val="00277A43"/>
    <w:rsid w:val="00282083"/>
    <w:rsid w:val="002861B4"/>
    <w:rsid w:val="002B016E"/>
    <w:rsid w:val="002B174E"/>
    <w:rsid w:val="002C059A"/>
    <w:rsid w:val="002C7CC4"/>
    <w:rsid w:val="002D0D5F"/>
    <w:rsid w:val="002F756B"/>
    <w:rsid w:val="00301879"/>
    <w:rsid w:val="003131DE"/>
    <w:rsid w:val="00316ACB"/>
    <w:rsid w:val="003205A1"/>
    <w:rsid w:val="00320A00"/>
    <w:rsid w:val="00324250"/>
    <w:rsid w:val="003351DC"/>
    <w:rsid w:val="003367A5"/>
    <w:rsid w:val="003409D5"/>
    <w:rsid w:val="0034284B"/>
    <w:rsid w:val="003545CA"/>
    <w:rsid w:val="0037637C"/>
    <w:rsid w:val="003B0B4C"/>
    <w:rsid w:val="003B50DA"/>
    <w:rsid w:val="003C119B"/>
    <w:rsid w:val="003C1E50"/>
    <w:rsid w:val="003C58B0"/>
    <w:rsid w:val="003D5492"/>
    <w:rsid w:val="003E01EA"/>
    <w:rsid w:val="003E52F7"/>
    <w:rsid w:val="003E549A"/>
    <w:rsid w:val="003F11D1"/>
    <w:rsid w:val="003F500C"/>
    <w:rsid w:val="00400683"/>
    <w:rsid w:val="004169FD"/>
    <w:rsid w:val="00431CB4"/>
    <w:rsid w:val="00443CB9"/>
    <w:rsid w:val="004457A6"/>
    <w:rsid w:val="00447137"/>
    <w:rsid w:val="00454011"/>
    <w:rsid w:val="00460254"/>
    <w:rsid w:val="004610F4"/>
    <w:rsid w:val="00465912"/>
    <w:rsid w:val="004A18E3"/>
    <w:rsid w:val="004C4F2D"/>
    <w:rsid w:val="004D0004"/>
    <w:rsid w:val="004D7156"/>
    <w:rsid w:val="004E3A20"/>
    <w:rsid w:val="004F2AD6"/>
    <w:rsid w:val="004F4D6D"/>
    <w:rsid w:val="00501BE5"/>
    <w:rsid w:val="0050550C"/>
    <w:rsid w:val="005150C7"/>
    <w:rsid w:val="00517656"/>
    <w:rsid w:val="00523F37"/>
    <w:rsid w:val="00526D4D"/>
    <w:rsid w:val="005270AF"/>
    <w:rsid w:val="005340E0"/>
    <w:rsid w:val="00535B6C"/>
    <w:rsid w:val="00540DEB"/>
    <w:rsid w:val="00565978"/>
    <w:rsid w:val="00580459"/>
    <w:rsid w:val="005818CA"/>
    <w:rsid w:val="00590CC0"/>
    <w:rsid w:val="0059161F"/>
    <w:rsid w:val="005B10A0"/>
    <w:rsid w:val="005B52AD"/>
    <w:rsid w:val="005B71AD"/>
    <w:rsid w:val="005C2D32"/>
    <w:rsid w:val="005C7C8F"/>
    <w:rsid w:val="005D08CE"/>
    <w:rsid w:val="006008AC"/>
    <w:rsid w:val="006028E5"/>
    <w:rsid w:val="0061405A"/>
    <w:rsid w:val="0062129A"/>
    <w:rsid w:val="00630C4E"/>
    <w:rsid w:val="006331A4"/>
    <w:rsid w:val="006445C5"/>
    <w:rsid w:val="006461E5"/>
    <w:rsid w:val="00662275"/>
    <w:rsid w:val="006674C4"/>
    <w:rsid w:val="00697C3B"/>
    <w:rsid w:val="006A0BD8"/>
    <w:rsid w:val="006A4CC7"/>
    <w:rsid w:val="006A6154"/>
    <w:rsid w:val="006C4352"/>
    <w:rsid w:val="006C6071"/>
    <w:rsid w:val="006C64AA"/>
    <w:rsid w:val="006D3D20"/>
    <w:rsid w:val="006D4F47"/>
    <w:rsid w:val="006D7886"/>
    <w:rsid w:val="006E30D2"/>
    <w:rsid w:val="006E7C55"/>
    <w:rsid w:val="006F096E"/>
    <w:rsid w:val="00700FCD"/>
    <w:rsid w:val="00702EF8"/>
    <w:rsid w:val="00703864"/>
    <w:rsid w:val="00717598"/>
    <w:rsid w:val="00720D87"/>
    <w:rsid w:val="00731715"/>
    <w:rsid w:val="007373A5"/>
    <w:rsid w:val="00737B34"/>
    <w:rsid w:val="00756A3E"/>
    <w:rsid w:val="00764404"/>
    <w:rsid w:val="00770592"/>
    <w:rsid w:val="0078018C"/>
    <w:rsid w:val="007919F0"/>
    <w:rsid w:val="00797A69"/>
    <w:rsid w:val="007A2919"/>
    <w:rsid w:val="007A606E"/>
    <w:rsid w:val="007B1241"/>
    <w:rsid w:val="007B5195"/>
    <w:rsid w:val="007B62CC"/>
    <w:rsid w:val="007C66E2"/>
    <w:rsid w:val="007D05DA"/>
    <w:rsid w:val="007D23C7"/>
    <w:rsid w:val="007D2CA6"/>
    <w:rsid w:val="007D4FD6"/>
    <w:rsid w:val="007F3BD9"/>
    <w:rsid w:val="007F4C82"/>
    <w:rsid w:val="00817181"/>
    <w:rsid w:val="00830DF9"/>
    <w:rsid w:val="00842E07"/>
    <w:rsid w:val="00861CA7"/>
    <w:rsid w:val="00863BBA"/>
    <w:rsid w:val="00863CE9"/>
    <w:rsid w:val="00866577"/>
    <w:rsid w:val="00870B59"/>
    <w:rsid w:val="0087793F"/>
    <w:rsid w:val="0088682E"/>
    <w:rsid w:val="00896266"/>
    <w:rsid w:val="008A5135"/>
    <w:rsid w:val="008B4088"/>
    <w:rsid w:val="008B4F5D"/>
    <w:rsid w:val="008C1428"/>
    <w:rsid w:val="008C412D"/>
    <w:rsid w:val="008D0F02"/>
    <w:rsid w:val="008E1278"/>
    <w:rsid w:val="008E17D9"/>
    <w:rsid w:val="008E5AC5"/>
    <w:rsid w:val="008F0B1B"/>
    <w:rsid w:val="008F112B"/>
    <w:rsid w:val="008F3C3D"/>
    <w:rsid w:val="009108F5"/>
    <w:rsid w:val="0092099A"/>
    <w:rsid w:val="00926284"/>
    <w:rsid w:val="00935068"/>
    <w:rsid w:val="00943B0A"/>
    <w:rsid w:val="009475E0"/>
    <w:rsid w:val="00953785"/>
    <w:rsid w:val="0095664D"/>
    <w:rsid w:val="00961452"/>
    <w:rsid w:val="00976EBC"/>
    <w:rsid w:val="00981888"/>
    <w:rsid w:val="00995386"/>
    <w:rsid w:val="009A2596"/>
    <w:rsid w:val="009A7F9A"/>
    <w:rsid w:val="009B2483"/>
    <w:rsid w:val="009B66A0"/>
    <w:rsid w:val="009C0BD4"/>
    <w:rsid w:val="009C1906"/>
    <w:rsid w:val="009C7D63"/>
    <w:rsid w:val="009D171D"/>
    <w:rsid w:val="009D6A40"/>
    <w:rsid w:val="009E47D9"/>
    <w:rsid w:val="009E6173"/>
    <w:rsid w:val="009E72C1"/>
    <w:rsid w:val="00A056BC"/>
    <w:rsid w:val="00A119C9"/>
    <w:rsid w:val="00A1335C"/>
    <w:rsid w:val="00A25A23"/>
    <w:rsid w:val="00A34377"/>
    <w:rsid w:val="00A348C5"/>
    <w:rsid w:val="00A50907"/>
    <w:rsid w:val="00A633F6"/>
    <w:rsid w:val="00A661AA"/>
    <w:rsid w:val="00A7398C"/>
    <w:rsid w:val="00A76423"/>
    <w:rsid w:val="00A816D5"/>
    <w:rsid w:val="00A904CE"/>
    <w:rsid w:val="00A96EC9"/>
    <w:rsid w:val="00A97045"/>
    <w:rsid w:val="00A9771A"/>
    <w:rsid w:val="00AA2615"/>
    <w:rsid w:val="00AA3385"/>
    <w:rsid w:val="00AB1718"/>
    <w:rsid w:val="00AB67F1"/>
    <w:rsid w:val="00AC2D46"/>
    <w:rsid w:val="00AC743A"/>
    <w:rsid w:val="00AD4509"/>
    <w:rsid w:val="00AE1BE2"/>
    <w:rsid w:val="00B04A26"/>
    <w:rsid w:val="00B1342C"/>
    <w:rsid w:val="00B13C93"/>
    <w:rsid w:val="00B161EF"/>
    <w:rsid w:val="00B17023"/>
    <w:rsid w:val="00B248A8"/>
    <w:rsid w:val="00B26F69"/>
    <w:rsid w:val="00B42C21"/>
    <w:rsid w:val="00B60474"/>
    <w:rsid w:val="00B710E8"/>
    <w:rsid w:val="00B71207"/>
    <w:rsid w:val="00B856A8"/>
    <w:rsid w:val="00B94E7A"/>
    <w:rsid w:val="00BA03C7"/>
    <w:rsid w:val="00BA4340"/>
    <w:rsid w:val="00BC196A"/>
    <w:rsid w:val="00BC24A9"/>
    <w:rsid w:val="00BD01B3"/>
    <w:rsid w:val="00BD2979"/>
    <w:rsid w:val="00BD523F"/>
    <w:rsid w:val="00BD7758"/>
    <w:rsid w:val="00BF673A"/>
    <w:rsid w:val="00C02C4B"/>
    <w:rsid w:val="00C03A87"/>
    <w:rsid w:val="00C06F58"/>
    <w:rsid w:val="00C1067F"/>
    <w:rsid w:val="00C24D4D"/>
    <w:rsid w:val="00C2713F"/>
    <w:rsid w:val="00C4194C"/>
    <w:rsid w:val="00C52102"/>
    <w:rsid w:val="00C661BB"/>
    <w:rsid w:val="00C70813"/>
    <w:rsid w:val="00C725E4"/>
    <w:rsid w:val="00C75631"/>
    <w:rsid w:val="00C84BEC"/>
    <w:rsid w:val="00CB4BC2"/>
    <w:rsid w:val="00CB5075"/>
    <w:rsid w:val="00CC2ED7"/>
    <w:rsid w:val="00CD3D61"/>
    <w:rsid w:val="00CD6612"/>
    <w:rsid w:val="00CE2917"/>
    <w:rsid w:val="00D0444A"/>
    <w:rsid w:val="00D1342F"/>
    <w:rsid w:val="00D20909"/>
    <w:rsid w:val="00D330B0"/>
    <w:rsid w:val="00D3324E"/>
    <w:rsid w:val="00D367C9"/>
    <w:rsid w:val="00D37DC5"/>
    <w:rsid w:val="00D40439"/>
    <w:rsid w:val="00D50E7E"/>
    <w:rsid w:val="00D52874"/>
    <w:rsid w:val="00D72D37"/>
    <w:rsid w:val="00D753E6"/>
    <w:rsid w:val="00D80B8B"/>
    <w:rsid w:val="00D81669"/>
    <w:rsid w:val="00D85BE3"/>
    <w:rsid w:val="00DA632E"/>
    <w:rsid w:val="00DB3B19"/>
    <w:rsid w:val="00DB4712"/>
    <w:rsid w:val="00DB7AC8"/>
    <w:rsid w:val="00DC64FA"/>
    <w:rsid w:val="00DD1746"/>
    <w:rsid w:val="00DD32D6"/>
    <w:rsid w:val="00DE2C29"/>
    <w:rsid w:val="00DE32AC"/>
    <w:rsid w:val="00DE4EEB"/>
    <w:rsid w:val="00DF2B82"/>
    <w:rsid w:val="00DF33E2"/>
    <w:rsid w:val="00DF7095"/>
    <w:rsid w:val="00E002FC"/>
    <w:rsid w:val="00E04365"/>
    <w:rsid w:val="00E14288"/>
    <w:rsid w:val="00E1764E"/>
    <w:rsid w:val="00E20586"/>
    <w:rsid w:val="00E27867"/>
    <w:rsid w:val="00E27E11"/>
    <w:rsid w:val="00E44C9F"/>
    <w:rsid w:val="00E56120"/>
    <w:rsid w:val="00E56FCE"/>
    <w:rsid w:val="00E77432"/>
    <w:rsid w:val="00E83398"/>
    <w:rsid w:val="00E93756"/>
    <w:rsid w:val="00E96A58"/>
    <w:rsid w:val="00EB478B"/>
    <w:rsid w:val="00ED04CA"/>
    <w:rsid w:val="00ED23F9"/>
    <w:rsid w:val="00EE5E2C"/>
    <w:rsid w:val="00EF2D92"/>
    <w:rsid w:val="00F06D12"/>
    <w:rsid w:val="00F12D4A"/>
    <w:rsid w:val="00F13408"/>
    <w:rsid w:val="00F146E5"/>
    <w:rsid w:val="00F42CE4"/>
    <w:rsid w:val="00F47160"/>
    <w:rsid w:val="00F51977"/>
    <w:rsid w:val="00F54AA4"/>
    <w:rsid w:val="00F56466"/>
    <w:rsid w:val="00F62716"/>
    <w:rsid w:val="00F719BB"/>
    <w:rsid w:val="00F76A37"/>
    <w:rsid w:val="00F80068"/>
    <w:rsid w:val="00F81724"/>
    <w:rsid w:val="00F819C3"/>
    <w:rsid w:val="00F82696"/>
    <w:rsid w:val="00F8656A"/>
    <w:rsid w:val="00F86C95"/>
    <w:rsid w:val="00F932A5"/>
    <w:rsid w:val="00F93DD5"/>
    <w:rsid w:val="00F97F9F"/>
    <w:rsid w:val="00FB01B5"/>
    <w:rsid w:val="00FB528C"/>
    <w:rsid w:val="00FD0E28"/>
    <w:rsid w:val="00FD1805"/>
    <w:rsid w:val="00FD22AD"/>
    <w:rsid w:val="00FF4F64"/>
    <w:rsid w:val="1A1E12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fillcolor="#9cbee0" strokecolor="#739cc3">
      <v:fill color="#9cbee0" color2="#bbd5f0" type="gradient">
        <o:fill v:ext="view" type="gradientUnscaled"/>
      </v:fill>
      <v:stroke color="#739cc3" weight="1.25pt" miterlimit="2"/>
    </o:shapedefaults>
    <o:shapelayout v:ext="edit">
      <o:idmap v:ext="edit" data="2"/>
    </o:shapelayout>
  </w:shapeDefaults>
  <w:decimalSymbol w:val="."/>
  <w:listSeparator w:val=","/>
  <w14:docId w14:val="20BF58F1"/>
  <w15:docId w15:val="{D6E1B846-4C79-4549-814B-0DE7DFCA67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Cambria" w:hAnsi="Cambria" w:cs="Cambria"/>
        <w:lang w:val="en-US" w:eastAsia="zh-CN"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iPriority="99"/>
    <w:lsdException w:name="footer" w:uiPriority="99"/>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99"/>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99"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99"/>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iPriority="99"/>
    <w:lsdException w:name="List Paragraph" w:uiPriority="99"/>
    <w:lsdException w:name="Quote" w:uiPriority="99"/>
    <w:lsdException w:name="Intense Quote" w:uiPriority="99"/>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35B6C"/>
    <w:rPr>
      <w:sz w:val="24"/>
      <w:szCs w:val="24"/>
      <w:lang w:eastAsia="en-US"/>
    </w:rPr>
  </w:style>
  <w:style w:type="paragraph" w:styleId="Heading1">
    <w:name w:val="heading 1"/>
    <w:basedOn w:val="No-Dig-Heading1-Numbered"/>
    <w:next w:val="Normal"/>
    <w:link w:val="Heading1Char"/>
    <w:uiPriority w:val="9"/>
    <w:qFormat/>
    <w:rsid w:val="0062129A"/>
  </w:style>
  <w:style w:type="paragraph" w:styleId="Heading2">
    <w:name w:val="heading 2"/>
    <w:basedOn w:val="No-Dig-Heading2-Numbered"/>
    <w:next w:val="Normal"/>
    <w:link w:val="Heading2Char"/>
    <w:uiPriority w:val="9"/>
    <w:unhideWhenUsed/>
    <w:qFormat/>
    <w:rsid w:val="0062129A"/>
  </w:style>
  <w:style w:type="paragraph" w:styleId="Heading3">
    <w:name w:val="heading 3"/>
    <w:basedOn w:val="No-Dig-Heading3-Numbered"/>
    <w:next w:val="Normal"/>
    <w:link w:val="Heading3Char"/>
    <w:uiPriority w:val="9"/>
    <w:unhideWhenUsed/>
    <w:qFormat/>
    <w:rsid w:val="0062129A"/>
  </w:style>
  <w:style w:type="paragraph" w:styleId="Heading4">
    <w:name w:val="heading 4"/>
    <w:basedOn w:val="No-Dig-Heading4-Numbered"/>
    <w:next w:val="Normal"/>
    <w:link w:val="Heading4Char"/>
    <w:uiPriority w:val="9"/>
    <w:unhideWhenUsed/>
    <w:qFormat/>
    <w:rsid w:val="0062129A"/>
  </w:style>
  <w:style w:type="paragraph" w:styleId="Heading5">
    <w:name w:val="heading 5"/>
    <w:basedOn w:val="Normal"/>
    <w:next w:val="Normal"/>
    <w:link w:val="Heading5Char"/>
    <w:uiPriority w:val="9"/>
    <w:semiHidden/>
    <w:unhideWhenUsed/>
    <w:qFormat/>
    <w:rsid w:val="007F3BD9"/>
    <w:pPr>
      <w:keepNext/>
      <w:keepLines/>
      <w:numPr>
        <w:ilvl w:val="4"/>
        <w:numId w:val="2"/>
      </w:numPr>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7F3BD9"/>
    <w:pPr>
      <w:keepNext/>
      <w:keepLines/>
      <w:numPr>
        <w:ilvl w:val="5"/>
        <w:numId w:val="2"/>
      </w:numPr>
      <w:spacing w:before="4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7F3BD9"/>
    <w:pPr>
      <w:keepNext/>
      <w:keepLines/>
      <w:numPr>
        <w:ilvl w:val="6"/>
        <w:numId w:val="2"/>
      </w:numPr>
      <w:spacing w:before="4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7F3BD9"/>
    <w:pPr>
      <w:keepNext/>
      <w:keepLines/>
      <w:numPr>
        <w:ilvl w:val="7"/>
        <w:numId w:val="2"/>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7F3BD9"/>
    <w:pPr>
      <w:keepNext/>
      <w:keepLines/>
      <w:numPr>
        <w:ilvl w:val="8"/>
        <w:numId w:val="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unhideWhenUsed/>
    <w:rPr>
      <w:rFonts w:ascii="Tahoma" w:hAnsi="Tahoma" w:cs="Tahoma"/>
      <w:sz w:val="16"/>
      <w:szCs w:val="16"/>
    </w:rPr>
  </w:style>
  <w:style w:type="paragraph" w:styleId="Footer">
    <w:name w:val="footer"/>
    <w:basedOn w:val="Normal"/>
    <w:link w:val="FooterChar"/>
    <w:uiPriority w:val="99"/>
    <w:pPr>
      <w:tabs>
        <w:tab w:val="center" w:pos="4320"/>
        <w:tab w:val="right" w:pos="8640"/>
      </w:tabs>
    </w:pPr>
  </w:style>
  <w:style w:type="paragraph" w:styleId="Header">
    <w:name w:val="header"/>
    <w:basedOn w:val="Normal"/>
    <w:link w:val="HeaderChar"/>
    <w:uiPriority w:val="99"/>
    <w:pPr>
      <w:tabs>
        <w:tab w:val="center" w:pos="4320"/>
        <w:tab w:val="right" w:pos="8640"/>
      </w:tabs>
    </w:pPr>
  </w:style>
  <w:style w:type="character" w:styleId="Strong">
    <w:name w:val="Strong"/>
    <w:basedOn w:val="DefaultParagraphFont"/>
    <w:uiPriority w:val="99"/>
    <w:qFormat/>
    <w:rPr>
      <w:b/>
      <w:bCs/>
    </w:rPr>
  </w:style>
  <w:style w:type="character" w:styleId="PageNumber">
    <w:name w:val="page number"/>
    <w:basedOn w:val="DefaultParagraphFont"/>
    <w:uiPriority w:val="99"/>
  </w:style>
  <w:style w:type="paragraph" w:customStyle="1" w:styleId="ListParagraph1">
    <w:name w:val="List Paragraph1"/>
    <w:basedOn w:val="Normal"/>
    <w:uiPriority w:val="99"/>
    <w:qFormat/>
    <w:pPr>
      <w:ind w:left="720"/>
      <w:contextualSpacing/>
    </w:pPr>
  </w:style>
  <w:style w:type="character" w:customStyle="1" w:styleId="HeaderChar">
    <w:name w:val="Header Char"/>
    <w:basedOn w:val="DefaultParagraphFont"/>
    <w:link w:val="Header"/>
    <w:uiPriority w:val="99"/>
  </w:style>
  <w:style w:type="character" w:customStyle="1" w:styleId="FooterChar">
    <w:name w:val="Footer Char"/>
    <w:basedOn w:val="DefaultParagraphFont"/>
    <w:link w:val="Footer"/>
    <w:uiPriority w:val="99"/>
  </w:style>
  <w:style w:type="character" w:customStyle="1" w:styleId="BalloonTextChar">
    <w:name w:val="Balloon Text Char"/>
    <w:basedOn w:val="DefaultParagraphFont"/>
    <w:link w:val="BalloonText"/>
    <w:uiPriority w:val="99"/>
    <w:semiHidden/>
    <w:rPr>
      <w:rFonts w:ascii="Tahoma" w:hAnsi="Tahoma" w:cs="Tahoma"/>
      <w:sz w:val="16"/>
      <w:szCs w:val="16"/>
      <w:lang w:val="en-US" w:eastAsia="en-US"/>
    </w:rPr>
  </w:style>
  <w:style w:type="paragraph" w:styleId="Subtitle">
    <w:name w:val="Subtitle"/>
    <w:basedOn w:val="Normal"/>
    <w:next w:val="Normal"/>
    <w:link w:val="SubtitleChar"/>
    <w:uiPriority w:val="11"/>
    <w:qFormat/>
    <w:rsid w:val="0092099A"/>
    <w:pPr>
      <w:numPr>
        <w:ilvl w:val="1"/>
      </w:numPr>
    </w:pPr>
    <w:rPr>
      <w:rFonts w:ascii="Times New Roman" w:eastAsiaTheme="majorEastAsia" w:hAnsi="Times New Roman" w:cstheme="majorBidi"/>
      <w:b/>
      <w:i/>
      <w:iCs/>
      <w:spacing w:val="15"/>
    </w:rPr>
  </w:style>
  <w:style w:type="character" w:customStyle="1" w:styleId="SubtitleChar">
    <w:name w:val="Subtitle Char"/>
    <w:basedOn w:val="DefaultParagraphFont"/>
    <w:link w:val="Subtitle"/>
    <w:uiPriority w:val="11"/>
    <w:rsid w:val="0092099A"/>
    <w:rPr>
      <w:rFonts w:ascii="Times New Roman" w:eastAsiaTheme="majorEastAsia" w:hAnsi="Times New Roman" w:cstheme="majorBidi"/>
      <w:b/>
      <w:i/>
      <w:iCs/>
      <w:spacing w:val="15"/>
      <w:sz w:val="24"/>
      <w:szCs w:val="24"/>
      <w:lang w:eastAsia="en-US"/>
    </w:rPr>
  </w:style>
  <w:style w:type="character" w:styleId="Hyperlink">
    <w:name w:val="Hyperlink"/>
    <w:basedOn w:val="DefaultParagraphFont"/>
    <w:unhideWhenUsed/>
    <w:rsid w:val="00CD3D61"/>
    <w:rPr>
      <w:color w:val="0000FF" w:themeColor="hyperlink"/>
      <w:u w:val="single"/>
    </w:rPr>
  </w:style>
  <w:style w:type="character" w:styleId="UnresolvedMention">
    <w:name w:val="Unresolved Mention"/>
    <w:basedOn w:val="DefaultParagraphFont"/>
    <w:uiPriority w:val="99"/>
    <w:semiHidden/>
    <w:unhideWhenUsed/>
    <w:rsid w:val="00CD3D61"/>
    <w:rPr>
      <w:color w:val="605E5C"/>
      <w:shd w:val="clear" w:color="auto" w:fill="E1DFDD"/>
    </w:rPr>
  </w:style>
  <w:style w:type="paragraph" w:customStyle="1" w:styleId="No-Dig-TableHeadingText">
    <w:name w:val="No-Dig - Table Heading Text"/>
    <w:basedOn w:val="Normal"/>
    <w:qFormat/>
    <w:rsid w:val="00447137"/>
    <w:pPr>
      <w:spacing w:before="120" w:after="120"/>
    </w:pPr>
    <w:rPr>
      <w:rFonts w:ascii="Times New Roman" w:hAnsi="Times New Roman" w:cs="Times New Roman"/>
      <w:b/>
      <w:bCs/>
      <w:sz w:val="18"/>
      <w:szCs w:val="18"/>
    </w:rPr>
  </w:style>
  <w:style w:type="paragraph" w:customStyle="1" w:styleId="No-Dig-TableText-Column1">
    <w:name w:val="No-Dig - Table Text - Column 1"/>
    <w:basedOn w:val="Normal"/>
    <w:qFormat/>
    <w:rsid w:val="00465912"/>
    <w:rPr>
      <w:rFonts w:ascii="Times New Roman" w:hAnsi="Times New Roman" w:cs="Times New Roman"/>
      <w:sz w:val="20"/>
      <w:szCs w:val="20"/>
    </w:rPr>
  </w:style>
  <w:style w:type="paragraph" w:styleId="Revision">
    <w:name w:val="Revision"/>
    <w:hidden/>
    <w:uiPriority w:val="99"/>
    <w:semiHidden/>
    <w:rsid w:val="00EF2D92"/>
    <w:rPr>
      <w:sz w:val="24"/>
      <w:szCs w:val="24"/>
      <w:lang w:eastAsia="en-US"/>
    </w:rPr>
  </w:style>
  <w:style w:type="paragraph" w:customStyle="1" w:styleId="No-Dig-TableText">
    <w:name w:val="No-Dig - Table Text"/>
    <w:basedOn w:val="Normal"/>
    <w:qFormat/>
    <w:rsid w:val="00465912"/>
    <w:pPr>
      <w:jc w:val="center"/>
    </w:pPr>
    <w:rPr>
      <w:rFonts w:ascii="Times New Roman" w:hAnsi="Times New Roman" w:cs="Times New Roman"/>
      <w:sz w:val="20"/>
      <w:szCs w:val="20"/>
    </w:rPr>
  </w:style>
  <w:style w:type="paragraph" w:styleId="Caption">
    <w:name w:val="caption"/>
    <w:basedOn w:val="Normal"/>
    <w:next w:val="Normal"/>
    <w:uiPriority w:val="35"/>
    <w:unhideWhenUsed/>
    <w:qFormat/>
    <w:rsid w:val="0034284B"/>
    <w:pPr>
      <w:spacing w:after="200"/>
    </w:pPr>
    <w:rPr>
      <w:rFonts w:ascii="Times New Roman" w:hAnsi="Times New Roman" w:cs="Times New Roman"/>
      <w:b/>
      <w:bCs/>
      <w:color w:val="000000" w:themeColor="text1"/>
      <w:sz w:val="18"/>
      <w:szCs w:val="18"/>
    </w:rPr>
  </w:style>
  <w:style w:type="character" w:customStyle="1" w:styleId="Heading2Char">
    <w:name w:val="Heading 2 Char"/>
    <w:basedOn w:val="DefaultParagraphFont"/>
    <w:link w:val="Heading2"/>
    <w:uiPriority w:val="9"/>
    <w:rsid w:val="0062129A"/>
    <w:rPr>
      <w:rFonts w:asciiTheme="minorHAnsi" w:eastAsia="Arial" w:hAnsiTheme="minorHAnsi" w:cstheme="minorHAnsi"/>
      <w:b/>
      <w:smallCaps/>
      <w:sz w:val="24"/>
      <w:szCs w:val="24"/>
      <w:lang w:eastAsia="en-US"/>
    </w:rPr>
  </w:style>
  <w:style w:type="character" w:customStyle="1" w:styleId="Heading3Char">
    <w:name w:val="Heading 3 Char"/>
    <w:basedOn w:val="DefaultParagraphFont"/>
    <w:link w:val="Heading3"/>
    <w:uiPriority w:val="9"/>
    <w:rsid w:val="0062129A"/>
    <w:rPr>
      <w:rFonts w:asciiTheme="minorHAnsi" w:eastAsia="Arial" w:hAnsiTheme="minorHAnsi" w:cstheme="minorHAnsi"/>
      <w:b/>
      <w:i/>
      <w:iCs/>
      <w:sz w:val="22"/>
      <w:lang w:eastAsia="en-US"/>
    </w:rPr>
  </w:style>
  <w:style w:type="character" w:customStyle="1" w:styleId="Heading4Char">
    <w:name w:val="Heading 4 Char"/>
    <w:basedOn w:val="DefaultParagraphFont"/>
    <w:link w:val="Heading4"/>
    <w:uiPriority w:val="9"/>
    <w:rsid w:val="0062129A"/>
    <w:rPr>
      <w:rFonts w:asciiTheme="minorHAnsi" w:eastAsia="Arial" w:hAnsiTheme="minorHAnsi" w:cstheme="minorHAnsi"/>
      <w:i/>
      <w:iCs/>
      <w:sz w:val="22"/>
      <w:szCs w:val="21"/>
      <w:lang w:eastAsia="en-US"/>
    </w:rPr>
  </w:style>
  <w:style w:type="character" w:customStyle="1" w:styleId="Heading5Char">
    <w:name w:val="Heading 5 Char"/>
    <w:basedOn w:val="DefaultParagraphFont"/>
    <w:link w:val="Heading5"/>
    <w:uiPriority w:val="9"/>
    <w:semiHidden/>
    <w:rsid w:val="002F756B"/>
    <w:rPr>
      <w:rFonts w:asciiTheme="majorHAnsi" w:eastAsiaTheme="majorEastAsia" w:hAnsiTheme="majorHAnsi" w:cstheme="majorBidi"/>
      <w:color w:val="365F91" w:themeColor="accent1" w:themeShade="BF"/>
      <w:sz w:val="24"/>
      <w:szCs w:val="24"/>
      <w:lang w:eastAsia="en-US"/>
    </w:rPr>
  </w:style>
  <w:style w:type="character" w:customStyle="1" w:styleId="Heading6Char">
    <w:name w:val="Heading 6 Char"/>
    <w:basedOn w:val="DefaultParagraphFont"/>
    <w:link w:val="Heading6"/>
    <w:uiPriority w:val="9"/>
    <w:semiHidden/>
    <w:rsid w:val="002F756B"/>
    <w:rPr>
      <w:rFonts w:asciiTheme="majorHAnsi" w:eastAsiaTheme="majorEastAsia" w:hAnsiTheme="majorHAnsi" w:cstheme="majorBidi"/>
      <w:color w:val="243F60" w:themeColor="accent1" w:themeShade="7F"/>
      <w:sz w:val="24"/>
      <w:szCs w:val="24"/>
      <w:lang w:eastAsia="en-US"/>
    </w:rPr>
  </w:style>
  <w:style w:type="character" w:customStyle="1" w:styleId="Heading7Char">
    <w:name w:val="Heading 7 Char"/>
    <w:basedOn w:val="DefaultParagraphFont"/>
    <w:link w:val="Heading7"/>
    <w:uiPriority w:val="9"/>
    <w:semiHidden/>
    <w:rsid w:val="002F756B"/>
    <w:rPr>
      <w:rFonts w:asciiTheme="majorHAnsi" w:eastAsiaTheme="majorEastAsia" w:hAnsiTheme="majorHAnsi" w:cstheme="majorBidi"/>
      <w:i/>
      <w:iCs/>
      <w:color w:val="243F60" w:themeColor="accent1" w:themeShade="7F"/>
      <w:sz w:val="24"/>
      <w:szCs w:val="24"/>
      <w:lang w:eastAsia="en-US"/>
    </w:rPr>
  </w:style>
  <w:style w:type="character" w:customStyle="1" w:styleId="Heading8Char">
    <w:name w:val="Heading 8 Char"/>
    <w:basedOn w:val="DefaultParagraphFont"/>
    <w:link w:val="Heading8"/>
    <w:uiPriority w:val="9"/>
    <w:semiHidden/>
    <w:rsid w:val="002F756B"/>
    <w:rPr>
      <w:rFonts w:asciiTheme="majorHAnsi" w:eastAsiaTheme="majorEastAsia" w:hAnsiTheme="majorHAnsi" w:cstheme="majorBidi"/>
      <w:color w:val="272727" w:themeColor="text1" w:themeTint="D8"/>
      <w:sz w:val="21"/>
      <w:szCs w:val="21"/>
      <w:lang w:eastAsia="en-US"/>
    </w:rPr>
  </w:style>
  <w:style w:type="character" w:customStyle="1" w:styleId="Heading9Char">
    <w:name w:val="Heading 9 Char"/>
    <w:basedOn w:val="DefaultParagraphFont"/>
    <w:link w:val="Heading9"/>
    <w:uiPriority w:val="9"/>
    <w:semiHidden/>
    <w:rsid w:val="002F756B"/>
    <w:rPr>
      <w:rFonts w:asciiTheme="majorHAnsi" w:eastAsiaTheme="majorEastAsia" w:hAnsiTheme="majorHAnsi" w:cstheme="majorBidi"/>
      <w:i/>
      <w:iCs/>
      <w:color w:val="272727" w:themeColor="text1" w:themeTint="D8"/>
      <w:sz w:val="21"/>
      <w:szCs w:val="21"/>
      <w:lang w:eastAsia="en-US"/>
    </w:rPr>
  </w:style>
  <w:style w:type="character" w:customStyle="1" w:styleId="Heading1Char">
    <w:name w:val="Heading 1 Char"/>
    <w:basedOn w:val="DefaultParagraphFont"/>
    <w:link w:val="Heading1"/>
    <w:uiPriority w:val="9"/>
    <w:rsid w:val="0062129A"/>
    <w:rPr>
      <w:rFonts w:asciiTheme="minorHAnsi" w:eastAsia="Arial" w:hAnsiTheme="minorHAnsi" w:cstheme="minorHAnsi"/>
      <w:b/>
      <w:bCs/>
      <w:caps/>
      <w:sz w:val="24"/>
      <w:szCs w:val="24"/>
      <w:lang w:eastAsia="en-US"/>
    </w:rPr>
  </w:style>
  <w:style w:type="paragraph" w:customStyle="1" w:styleId="No-Dig-PaperBodyText">
    <w:name w:val="No-Dig - Paper Body Text"/>
    <w:basedOn w:val="Normal"/>
    <w:link w:val="No-Dig-PaperBodyTextChar"/>
    <w:qFormat/>
    <w:rsid w:val="0059161F"/>
    <w:pPr>
      <w:spacing w:before="120" w:after="120"/>
      <w:jc w:val="both"/>
    </w:pPr>
    <w:rPr>
      <w:rFonts w:ascii="Times New Roman" w:hAnsi="Times New Roman"/>
      <w:szCs w:val="36"/>
    </w:rPr>
  </w:style>
  <w:style w:type="character" w:customStyle="1" w:styleId="No-Dig-PaperBodyTextChar">
    <w:name w:val="No-Dig - Paper Body Text Char"/>
    <w:basedOn w:val="DefaultParagraphFont"/>
    <w:link w:val="No-Dig-PaperBodyText"/>
    <w:rsid w:val="0059161F"/>
    <w:rPr>
      <w:rFonts w:ascii="Times New Roman" w:hAnsi="Times New Roman"/>
      <w:sz w:val="24"/>
      <w:szCs w:val="36"/>
      <w:lang w:eastAsia="en-US"/>
    </w:rPr>
  </w:style>
  <w:style w:type="paragraph" w:customStyle="1" w:styleId="No-Dig-Heading2-Numbered">
    <w:name w:val="No-Dig - Heading 2 - Numbered"/>
    <w:basedOn w:val="Normal"/>
    <w:next w:val="No-Dig-PaperBodyText"/>
    <w:uiPriority w:val="1"/>
    <w:qFormat/>
    <w:rsid w:val="00AD4509"/>
    <w:pPr>
      <w:keepNext/>
      <w:numPr>
        <w:ilvl w:val="1"/>
        <w:numId w:val="3"/>
      </w:numPr>
      <w:spacing w:before="240" w:after="120"/>
      <w:outlineLvl w:val="1"/>
    </w:pPr>
    <w:rPr>
      <w:rFonts w:asciiTheme="minorHAnsi" w:eastAsia="Arial" w:hAnsiTheme="minorHAnsi" w:cstheme="minorHAnsi"/>
      <w:b/>
      <w:smallCaps/>
    </w:rPr>
  </w:style>
  <w:style w:type="paragraph" w:customStyle="1" w:styleId="No-Dig-Heading3-Numbered">
    <w:name w:val="No-Dig - Heading 3 - Numbered"/>
    <w:basedOn w:val="Normal"/>
    <w:next w:val="No-Dig-PaperBodyText"/>
    <w:uiPriority w:val="1"/>
    <w:qFormat/>
    <w:rsid w:val="00F13408"/>
    <w:pPr>
      <w:keepNext/>
      <w:numPr>
        <w:ilvl w:val="2"/>
        <w:numId w:val="3"/>
      </w:numPr>
      <w:spacing w:before="240" w:after="120"/>
      <w:outlineLvl w:val="2"/>
    </w:pPr>
    <w:rPr>
      <w:rFonts w:asciiTheme="minorHAnsi" w:eastAsia="Arial" w:hAnsiTheme="minorHAnsi" w:cstheme="minorHAnsi"/>
      <w:b/>
      <w:i/>
      <w:iCs/>
      <w:sz w:val="22"/>
      <w:szCs w:val="20"/>
    </w:rPr>
  </w:style>
  <w:style w:type="paragraph" w:customStyle="1" w:styleId="No-Dig-Heading4-Numbered">
    <w:name w:val="No-Dig - Heading 4 - Numbered"/>
    <w:basedOn w:val="Normal"/>
    <w:next w:val="No-Dig-PaperBodyText"/>
    <w:uiPriority w:val="1"/>
    <w:qFormat/>
    <w:rsid w:val="00F13408"/>
    <w:pPr>
      <w:keepNext/>
      <w:numPr>
        <w:ilvl w:val="3"/>
        <w:numId w:val="3"/>
      </w:numPr>
      <w:spacing w:before="240" w:after="120"/>
      <w:outlineLvl w:val="3"/>
    </w:pPr>
    <w:rPr>
      <w:rFonts w:asciiTheme="minorHAnsi" w:eastAsia="Arial" w:hAnsiTheme="minorHAnsi" w:cstheme="minorHAnsi"/>
      <w:i/>
      <w:iCs/>
      <w:sz w:val="22"/>
      <w:szCs w:val="21"/>
    </w:rPr>
  </w:style>
  <w:style w:type="paragraph" w:customStyle="1" w:styleId="No-Dig-Heading1-Numbered">
    <w:name w:val="No-Dig - Heading 1 - Numbered"/>
    <w:basedOn w:val="Normal"/>
    <w:next w:val="No-Dig-PaperBodyText"/>
    <w:uiPriority w:val="1"/>
    <w:qFormat/>
    <w:rsid w:val="00AD4509"/>
    <w:pPr>
      <w:keepNext/>
      <w:numPr>
        <w:numId w:val="3"/>
      </w:numPr>
      <w:spacing w:before="240" w:after="120"/>
      <w:outlineLvl w:val="0"/>
    </w:pPr>
    <w:rPr>
      <w:rFonts w:asciiTheme="minorHAnsi" w:eastAsia="Arial" w:hAnsiTheme="minorHAnsi" w:cstheme="minorHAnsi"/>
      <w:b/>
      <w:bCs/>
      <w:caps/>
    </w:rPr>
  </w:style>
  <w:style w:type="character" w:styleId="CommentReference">
    <w:name w:val="annotation reference"/>
    <w:basedOn w:val="DefaultParagraphFont"/>
    <w:semiHidden/>
    <w:unhideWhenUsed/>
    <w:rsid w:val="00AC2D46"/>
    <w:rPr>
      <w:sz w:val="16"/>
      <w:szCs w:val="16"/>
    </w:rPr>
  </w:style>
  <w:style w:type="paragraph" w:styleId="CommentText">
    <w:name w:val="annotation text"/>
    <w:basedOn w:val="Normal"/>
    <w:link w:val="CommentTextChar"/>
    <w:unhideWhenUsed/>
    <w:rsid w:val="00AC2D46"/>
    <w:rPr>
      <w:sz w:val="20"/>
      <w:szCs w:val="20"/>
    </w:rPr>
  </w:style>
  <w:style w:type="character" w:customStyle="1" w:styleId="CommentTextChar">
    <w:name w:val="Comment Text Char"/>
    <w:basedOn w:val="DefaultParagraphFont"/>
    <w:link w:val="CommentText"/>
    <w:rsid w:val="00AC2D46"/>
    <w:rPr>
      <w:lang w:eastAsia="en-US"/>
    </w:rPr>
  </w:style>
  <w:style w:type="paragraph" w:styleId="CommentSubject">
    <w:name w:val="annotation subject"/>
    <w:basedOn w:val="CommentText"/>
    <w:next w:val="CommentText"/>
    <w:link w:val="CommentSubjectChar"/>
    <w:semiHidden/>
    <w:unhideWhenUsed/>
    <w:rsid w:val="00AC2D46"/>
    <w:rPr>
      <w:b/>
      <w:bCs/>
    </w:rPr>
  </w:style>
  <w:style w:type="character" w:customStyle="1" w:styleId="CommentSubjectChar">
    <w:name w:val="Comment Subject Char"/>
    <w:basedOn w:val="CommentTextChar"/>
    <w:link w:val="CommentSubject"/>
    <w:semiHidden/>
    <w:rsid w:val="00AC2D46"/>
    <w:rPr>
      <w:b/>
      <w:bCs/>
      <w:lang w:eastAsia="en-US"/>
    </w:rPr>
  </w:style>
  <w:style w:type="paragraph" w:customStyle="1" w:styleId="No-Dig-List1">
    <w:name w:val="No-Dig - List 1"/>
    <w:basedOn w:val="No-Dig-PaperBodyText"/>
    <w:qFormat/>
    <w:rsid w:val="00324250"/>
    <w:pPr>
      <w:numPr>
        <w:numId w:val="17"/>
      </w:numPr>
    </w:pPr>
  </w:style>
  <w:style w:type="paragraph" w:customStyle="1" w:styleId="No-DigPaperTitle">
    <w:name w:val="No-Dig Paper Title"/>
    <w:basedOn w:val="Normal"/>
    <w:qFormat/>
    <w:rsid w:val="0062129A"/>
    <w:pPr>
      <w:spacing w:before="240" w:after="240"/>
      <w:jc w:val="center"/>
    </w:pPr>
    <w:rPr>
      <w:rFonts w:asciiTheme="minorHAnsi" w:hAnsiTheme="minorHAnsi" w:cstheme="minorHAnsi"/>
      <w:b/>
      <w:bCs/>
      <w:sz w:val="36"/>
      <w:szCs w:val="36"/>
    </w:rPr>
  </w:style>
  <w:style w:type="paragraph" w:customStyle="1" w:styleId="No-DigPaperNumber">
    <w:name w:val="No-Dig Paper Number"/>
    <w:basedOn w:val="Normal"/>
    <w:next w:val="No-DigPaperTitle"/>
    <w:qFormat/>
    <w:rsid w:val="00D40439"/>
    <w:pPr>
      <w:spacing w:before="240"/>
      <w:jc w:val="center"/>
    </w:pPr>
    <w:rPr>
      <w:rFonts w:asciiTheme="minorHAnsi" w:hAnsiTheme="minorHAnsi" w:cstheme="minorHAnsi"/>
      <w:b/>
      <w:sz w:val="28"/>
      <w:szCs w:val="32"/>
    </w:rPr>
  </w:style>
  <w:style w:type="paragraph" w:customStyle="1" w:styleId="No-Dig-NASTTTitleHeading">
    <w:name w:val="No-Dig - NASTT Title Heading"/>
    <w:basedOn w:val="Normal"/>
    <w:next w:val="No-Dig-Show-Location-Date"/>
    <w:qFormat/>
    <w:rsid w:val="0062129A"/>
    <w:pPr>
      <w:spacing w:before="600"/>
      <w:jc w:val="center"/>
    </w:pPr>
    <w:rPr>
      <w:rFonts w:asciiTheme="minorHAnsi" w:hAnsiTheme="minorHAnsi" w:cstheme="minorHAnsi"/>
      <w:b/>
      <w:bCs/>
      <w:sz w:val="32"/>
      <w:szCs w:val="32"/>
    </w:rPr>
  </w:style>
  <w:style w:type="paragraph" w:customStyle="1" w:styleId="No-Dig-Show-Location-Date">
    <w:name w:val="No-Dig - Show-Location-Date"/>
    <w:basedOn w:val="Normal"/>
    <w:next w:val="No-DigPaperNumber"/>
    <w:qFormat/>
    <w:rsid w:val="00D40439"/>
    <w:pPr>
      <w:jc w:val="center"/>
    </w:pPr>
    <w:rPr>
      <w:rFonts w:asciiTheme="minorHAnsi" w:hAnsiTheme="minorHAnsi" w:cstheme="minorHAnsi"/>
      <w:b/>
      <w:bCs/>
      <w:sz w:val="28"/>
      <w:szCs w:val="28"/>
    </w:rPr>
  </w:style>
  <w:style w:type="paragraph" w:customStyle="1" w:styleId="No-Dig-Authors">
    <w:name w:val="No-Dig - Authors"/>
    <w:basedOn w:val="Normal"/>
    <w:next w:val="No-Dig-PaperBodyText"/>
    <w:qFormat/>
    <w:rsid w:val="0059161F"/>
    <w:rPr>
      <w:rFonts w:asciiTheme="minorHAnsi" w:hAnsiTheme="minorHAnsi" w:cstheme="minorHAnsi"/>
    </w:rPr>
  </w:style>
  <w:style w:type="paragraph" w:customStyle="1" w:styleId="No-Dig-References">
    <w:name w:val="No-Dig - References"/>
    <w:basedOn w:val="No-Dig-PaperBodyText"/>
    <w:qFormat/>
    <w:rsid w:val="00234160"/>
    <w:pPr>
      <w:ind w:left="360" w:hanging="360"/>
    </w:pPr>
  </w:style>
  <w:style w:type="paragraph" w:customStyle="1" w:styleId="No-Dig-FormulaText">
    <w:name w:val="No-Dig - Formula Text"/>
    <w:basedOn w:val="Normal"/>
    <w:qFormat/>
    <w:rsid w:val="00C02C4B"/>
    <w:pPr>
      <w:spacing w:before="240" w:after="240"/>
      <w:jc w:val="right"/>
    </w:pPr>
    <w:rPr>
      <w:rFonts w:ascii="Times New Roman" w:hAnsi="Times New Roman" w:cs="Times New Roman"/>
      <w:sz w:val="18"/>
      <w:szCs w:val="18"/>
    </w:rPr>
  </w:style>
  <w:style w:type="paragraph" w:customStyle="1" w:styleId="No-DigForumulaTableText">
    <w:name w:val="No-Dig Forumula Table Text"/>
    <w:basedOn w:val="Normal"/>
    <w:qFormat/>
    <w:rsid w:val="00943B0A"/>
    <w:pPr>
      <w:spacing w:before="120" w:after="120"/>
      <w:jc w:val="both"/>
    </w:pPr>
    <w:rPr>
      <w:rFonts w:ascii="Times New Roman" w:hAnsi="Times New Roman" w:cs="Times New Roman"/>
      <w:sz w:val="18"/>
      <w:szCs w:val="18"/>
    </w:rPr>
  </w:style>
  <w:style w:type="paragraph" w:customStyle="1" w:styleId="No-DigTableCaption">
    <w:name w:val="No-Dig Table Caption"/>
    <w:basedOn w:val="Normal"/>
    <w:qFormat/>
    <w:rsid w:val="002168F8"/>
    <w:pPr>
      <w:spacing w:after="120"/>
    </w:pPr>
    <w:rPr>
      <w:rFonts w:ascii="Times New Roman" w:hAnsi="Times New Roman" w:cs="Times New Roman"/>
      <w:b/>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02822941">
      <w:bodyDiv w:val="1"/>
      <w:marLeft w:val="0"/>
      <w:marRight w:val="0"/>
      <w:marTop w:val="0"/>
      <w:marBottom w:val="0"/>
      <w:divBdr>
        <w:top w:val="none" w:sz="0" w:space="0" w:color="auto"/>
        <w:left w:val="none" w:sz="0" w:space="0" w:color="auto"/>
        <w:bottom w:val="none" w:sz="0" w:space="0" w:color="auto"/>
        <w:right w:val="none" w:sz="0" w:space="0" w:color="auto"/>
      </w:divBdr>
    </w:div>
    <w:div w:id="1285042750">
      <w:bodyDiv w:val="1"/>
      <w:marLeft w:val="0"/>
      <w:marRight w:val="0"/>
      <w:marTop w:val="0"/>
      <w:marBottom w:val="0"/>
      <w:divBdr>
        <w:top w:val="none" w:sz="0" w:space="0" w:color="auto"/>
        <w:left w:val="none" w:sz="0" w:space="0" w:color="auto"/>
        <w:bottom w:val="none" w:sz="0" w:space="0" w:color="auto"/>
        <w:right w:val="none" w:sz="0" w:space="0" w:color="auto"/>
      </w:divBdr>
      <w:divsChild>
        <w:div w:id="1933274785">
          <w:marLeft w:val="0"/>
          <w:marRight w:val="0"/>
          <w:marTop w:val="0"/>
          <w:marBottom w:val="0"/>
          <w:divBdr>
            <w:top w:val="none" w:sz="0" w:space="0" w:color="auto"/>
            <w:left w:val="none" w:sz="0" w:space="0" w:color="auto"/>
            <w:bottom w:val="none" w:sz="0" w:space="0" w:color="auto"/>
            <w:right w:val="none" w:sz="0" w:space="0" w:color="auto"/>
          </w:divBdr>
        </w:div>
      </w:divsChild>
    </w:div>
    <w:div w:id="1395353011">
      <w:bodyDiv w:val="1"/>
      <w:marLeft w:val="0"/>
      <w:marRight w:val="0"/>
      <w:marTop w:val="0"/>
      <w:marBottom w:val="0"/>
      <w:divBdr>
        <w:top w:val="none" w:sz="0" w:space="0" w:color="auto"/>
        <w:left w:val="none" w:sz="0" w:space="0" w:color="auto"/>
        <w:bottom w:val="none" w:sz="0" w:space="0" w:color="auto"/>
        <w:right w:val="none" w:sz="0" w:space="0" w:color="auto"/>
      </w:divBdr>
    </w:div>
    <w:div w:id="173231331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support.microsoft.com/en-us/office/apply-styles-f8b96097-4d25-4fac-8200-6139c8093109" TargetMode="External"/><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support.microsoft.com/en-us/office/use-the-navigation-pane-in-word-394787be-bca7-459b-894e-3f8511515e55" TargetMode="External"/><Relationship Id="rId4" Type="http://schemas.openxmlformats.org/officeDocument/2006/relationships/settings" Target="settings.xml"/><Relationship Id="rId9" Type="http://schemas.openxmlformats.org/officeDocument/2006/relationships/hyperlink" Target="https://support.microsoft.com/en-us/office/customize-the-quick-access-toolbar-43fff1c9-ebc4-4963-bdbd-c2b6b0739e52" TargetMode="External"/><Relationship Id="rId14"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trgz\Downloads\NASTT-2024-No-Dig-Show-Paper-Template-1.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Arab" typeface="Times New Roman"/>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Times New Roman"/>
        <a:font script="Jpan" typeface="ＭＳ Ｐゴシック"/>
        <a:font script="Khmr" typeface="MoolBoran"/>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Times New Roman"/>
        <a:font script="Yiii" typeface="Microsoft Yi Baiti"/>
      </a:majorFont>
      <a:minorFont>
        <a:latin typeface="Calibri"/>
        <a:ea typeface=""/>
        <a:cs typeface=""/>
        <a:font script="Arab" typeface="Arial"/>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Arial"/>
        <a:font script="Jpan" typeface="ＭＳ Ｐゴシック"/>
        <a:font script="Khmr" typeface="DaunPenh"/>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Arial"/>
        <a:font script="Yiii" typeface="Microsoft Yi Baiti"/>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NASTT-2024-No-Dig-Show-Paper-Template-1</Template>
  <TotalTime>4</TotalTime>
  <Pages>4</Pages>
  <Words>1189</Words>
  <Characters>6783</Characters>
  <Application>Microsoft Office Word</Application>
  <DocSecurity>0</DocSecurity>
  <Lines>56</Lines>
  <Paragraphs>15</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NASTT</Company>
  <LinksUpToDate>false</LinksUpToDate>
  <CharactersWithSpaces>7957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Stump Shipp</dc:creator>
  <cp:keywords/>
  <dc:description/>
  <cp:lastModifiedBy>Amy Shipp</cp:lastModifiedBy>
  <cp:revision>7</cp:revision>
  <cp:lastPrinted>2018-12-03T12:40:00Z</cp:lastPrinted>
  <dcterms:created xsi:type="dcterms:W3CDTF">2025-01-23T23:09:00Z</dcterms:created>
  <dcterms:modified xsi:type="dcterms:W3CDTF">2025-01-23T23:13:00Z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2052-9.1.0.4866</vt:lpwstr>
  </property>
</Properties>
</file>